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41" w:after="0" w:line="312" w:lineRule="exact"/>
        <w:ind w:right="-20"/>
        <w:jc w:val="right"/>
        <w:rPr>
          <w:rFonts w:ascii="Calibri" w:hAnsi="Calibri" w:cs="Calibri" w:eastAsia="Calibri"/>
          <w:sz w:val="26"/>
          <w:szCs w:val="26"/>
        </w:rPr>
      </w:pPr>
      <w:rPr/>
      <w:r>
        <w:rPr/>
        <w:pict>
          <v:group style="position:absolute;margin-left:66.638237pt;margin-top:-2.580878pt;width:63.24717pt;height:17.481358pt;mso-position-horizontal-relative:page;mso-position-vertical-relative:paragraph;z-index:-250" coordorigin="1333,-52" coordsize="1265,350">
            <v:group style="position:absolute;left:1342;top:45;width:228;height:239" coordorigin="1342,45" coordsize="228,239">
              <v:shape style="position:absolute;left:1342;top:45;width:228;height:239" coordorigin="1342,45" coordsize="228,239" path="m1449,45l1342,45,1342,54,1432,54,1456,55,1516,106,1520,148,1520,196,1502,257,1431,275,1342,275,1342,284,1457,284,1530,256,1564,204,1569,160,1567,140,1527,69,1472,46,1449,45e" filled="t" fillcolor="#231F20" stroked="f">
                <v:path arrowok="t"/>
                <v:fill/>
              </v:shape>
              <v:shape style="position:absolute;left:1342;top:45;width:228;height:239" coordorigin="1342,45" coordsize="228,239" path="m1423,54l1376,54,1376,275,1423,275,1423,54e" filled="t" fillcolor="#231F20" stroked="f">
                <v:path arrowok="t"/>
                <v:fill/>
              </v:shape>
            </v:group>
            <v:group style="position:absolute;left:1599;top:45;width:115;height:239" coordorigin="1599,45" coordsize="115,239">
              <v:shape style="position:absolute;left:1599;top:45;width:115;height:239" coordorigin="1599,45" coordsize="115,239" path="m1714,275l1599,275,1599,284,1714,284,1714,275e" filled="t" fillcolor="#231F20" stroked="f">
                <v:path arrowok="t"/>
                <v:fill/>
              </v:shape>
              <v:shape style="position:absolute;left:1599;top:45;width:115;height:239" coordorigin="1599,45" coordsize="115,239" path="m1680,54l1634,54,1634,275,1680,275,1680,54e" filled="t" fillcolor="#231F20" stroked="f">
                <v:path arrowok="t"/>
                <v:fill/>
              </v:shape>
              <v:shape style="position:absolute;left:1599;top:45;width:115;height:239" coordorigin="1599,45" coordsize="115,239" path="m1714,45l1599,45,1599,54,1714,54,1714,45e" filled="t" fillcolor="#231F20" stroked="f">
                <v:path arrowok="t"/>
                <v:fill/>
              </v:shape>
            </v:group>
            <v:group style="position:absolute;left:1727;top:-43;width:234;height:327" coordorigin="1727,-43" coordsize="234,327">
              <v:shape style="position:absolute;left:1727;top:-43;width:234;height:327" coordorigin="1727,-43" coordsize="234,327" path="m1881,-43l1875,-43,1872,-42,1866,-38,1862,-35,1859,-32,1812,21,1824,21,1876,-12,1891,-26,1891,-33,1890,-36,1885,-41,1881,-43e" filled="t" fillcolor="#231F20" stroked="f">
                <v:path arrowok="t"/>
                <v:fill/>
              </v:shape>
              <v:shape style="position:absolute;left:1727;top:-43;width:234;height:327" coordorigin="1727,-43" coordsize="234,327" path="m1802,275l1727,275,1727,284,1802,284,1802,275e" filled="t" fillcolor="#231F20" stroked="f">
                <v:path arrowok="t"/>
                <v:fill/>
              </v:shape>
              <v:shape style="position:absolute;left:1727;top:-43;width:234;height:327" coordorigin="1727,-43" coordsize="234,327" path="m1961,275l1850,275,1850,284,1961,284,1961,275e" filled="t" fillcolor="#231F20" stroked="f">
                <v:path arrowok="t"/>
                <v:fill/>
              </v:shape>
              <v:shape style="position:absolute;left:1727;top:-43;width:234;height:327" coordorigin="1727,-43" coordsize="234,327" path="m1848,40l1837,40,1755,275,1766,275,1787,212,1910,212,1906,203,1791,203,1824,105,1872,105,1848,40e" filled="t" fillcolor="#231F20" stroked="f">
                <v:path arrowok="t"/>
                <v:fill/>
              </v:shape>
              <v:shape style="position:absolute;left:1727;top:-43;width:234;height:327" coordorigin="1727,-43" coordsize="234,327" path="m1910,212l1865,212,1886,275,1932,275,1910,212e" filled="t" fillcolor="#231F20" stroked="f">
                <v:path arrowok="t"/>
                <v:fill/>
              </v:shape>
              <v:shape style="position:absolute;left:1727;top:-43;width:234;height:327" coordorigin="1727,-43" coordsize="234,327" path="m1872,105l1828,105,1861,203,1906,203,1872,105e" filled="t" fillcolor="#231F20" stroked="f">
                <v:path arrowok="t"/>
                <v:fill/>
              </v:shape>
            </v:group>
            <v:group style="position:absolute;left:1973;top:45;width:230;height:244" coordorigin="1973,45" coordsize="230,244">
              <v:shape style="position:absolute;left:1973;top:45;width:230;height:244" coordorigin="1973,45" coordsize="230,244" path="m2108,161l2070,161,2090,164,2105,171,2114,186,2118,210,2120,247,2127,266,2142,281,2160,287,2184,289,2186,289,2189,288,2194,287,2198,286,2203,285,2203,277,2183,277,2177,275,2170,267,2168,260,2168,229,2165,210,2158,192,2144,174,2126,165,2108,161e" filled="t" fillcolor="#231F20" stroked="f">
                <v:path arrowok="t"/>
                <v:fill/>
              </v:shape>
              <v:shape style="position:absolute;left:1973;top:45;width:230;height:244" coordorigin="1973,45" coordsize="230,244" path="m2088,275l1973,275,1973,284,2088,284,2088,275e" filled="t" fillcolor="#231F20" stroked="f">
                <v:path arrowok="t"/>
                <v:fill/>
              </v:shape>
              <v:shape style="position:absolute;left:1973;top:45;width:230;height:244" coordorigin="1973,45" coordsize="230,244" path="m2203,275l2201,276,2199,276,2195,277,2183,277,2203,277,2203,275e" filled="t" fillcolor="#231F20" stroked="f">
                <v:path arrowok="t"/>
                <v:fill/>
              </v:shape>
              <v:shape style="position:absolute;left:1973;top:45;width:230;height:244" coordorigin="1973,45" coordsize="230,244" path="m2053,54l2008,54,2008,275,2053,275,2070,161,2108,161,2103,159,2111,155,2125,151,2053,151,2053,54e" filled="t" fillcolor="#231F20" stroked="f">
                <v:path arrowok="t"/>
                <v:fill/>
              </v:shape>
              <v:shape style="position:absolute;left:1973;top:45;width:230;height:244" coordorigin="1973,45" coordsize="230,244" path="m2090,45l1973,45,1973,54,2098,54,2111,58,2118,66,2125,81,2127,105,2123,127,2112,142,2096,149,2072,151,2125,151,2173,114,2174,88,2167,70,2151,55,2135,50,2115,46,2090,45e" filled="t" fillcolor="#231F20" stroked="f">
                <v:path arrowok="t"/>
                <v:fill/>
              </v:shape>
            </v:group>
            <v:group style="position:absolute;left:2228;top:45;width:115;height:239" coordorigin="2228,45" coordsize="115,239">
              <v:shape style="position:absolute;left:2228;top:45;width:115;height:239" coordorigin="2228,45" coordsize="115,239" path="m2342,275l2228,275,2228,284,2342,284,2342,275e" filled="t" fillcolor="#231F20" stroked="f">
                <v:path arrowok="t"/>
                <v:fill/>
              </v:shape>
              <v:shape style="position:absolute;left:2228;top:45;width:115;height:239" coordorigin="2228,45" coordsize="115,239" path="m2308,54l2262,54,2262,275,2308,275,2308,54e" filled="t" fillcolor="#231F20" stroked="f">
                <v:path arrowok="t"/>
                <v:fill/>
              </v:shape>
              <v:shape style="position:absolute;left:2228;top:45;width:115;height:239" coordorigin="2228,45" coordsize="115,239" path="m2342,45l2228,45,2228,54,2342,54,2342,45e" filled="t" fillcolor="#231F20" stroked="f">
                <v:path arrowok="t"/>
                <v:fill/>
              </v:shape>
            </v:group>
            <v:group style="position:absolute;left:2373;top:41;width:216;height:248" coordorigin="2373,41" coordsize="216,248">
              <v:shape style="position:absolute;left:2373;top:41;width:216;height:248" coordorigin="2373,41" coordsize="216,248" path="m2464,41l2395,87,2373,165,2373,175,2400,247,2449,284,2495,289,2513,285,2525,280,2467,280,2449,272,2434,256,2428,240,2424,219,2423,197,2424,123,2450,57,2496,50,2524,50,2512,46,2490,42,2464,41e" filled="t" fillcolor="#231F20" stroked="f">
                <v:path arrowok="t"/>
                <v:fill/>
              </v:shape>
              <v:shape style="position:absolute;left:2373;top:41;width:216;height:248" coordorigin="2373,41" coordsize="216,248" path="m2524,50l2496,50,2514,58,2528,74,2534,90,2538,110,2539,135,2539,207,2513,273,2467,280,2525,280,2574,233,2588,174,2589,147,2585,127,2545,62,2530,52,2524,50e" filled="t" fillcolor="#231F20" stroked="f">
                <v:path arrowok="t"/>
                <v:fill/>
              </v:shape>
            </v:group>
            <w10:wrap type="none"/>
          </v:group>
        </w:pict>
      </w:r>
      <w:r>
        <w:rPr/>
        <w:pict>
          <v:group style="position:absolute;margin-left:135.458435pt;margin-top:1.544822pt;width:71.171396pt;height:13.396298pt;mso-position-horizontal-relative:page;mso-position-vertical-relative:paragraph;z-index:-249" coordorigin="2709,31" coordsize="1423,268">
            <v:group style="position:absolute;left:2718;top:41;width:216;height:248" coordorigin="2718,41" coordsize="216,248">
              <v:shape style="position:absolute;left:2718;top:41;width:216;height:248" coordorigin="2718,41" coordsize="216,248" path="m2809,41l2740,87,2718,165,2718,175,2745,247,2794,284,2840,289,2858,285,2870,280,2812,280,2794,272,2779,256,2773,240,2769,219,2768,197,2769,123,2795,57,2841,50,2869,50,2857,46,2835,42,2809,41e" filled="t" fillcolor="#231F20" stroked="f">
                <v:path arrowok="t"/>
                <v:fill/>
              </v:shape>
              <v:shape style="position:absolute;left:2718;top:41;width:216;height:248" coordorigin="2718,41" coordsize="216,248" path="m2869,50l2841,50,2859,58,2873,74,2879,90,2883,110,2884,135,2884,207,2858,273,2812,280,2870,280,2919,233,2933,174,2934,147,2930,127,2890,62,2875,52,2869,50e" filled="t" fillcolor="#231F20" stroked="f">
                <v:path arrowok="t"/>
                <v:fill/>
              </v:shape>
            </v:group>
            <v:group style="position:absolute;left:2962;top:45;width:196;height:239" coordorigin="2962,45" coordsize="196,239">
              <v:shape style="position:absolute;left:2962;top:45;width:196;height:239" coordorigin="2962,45" coordsize="196,239" path="m3080,275l2962,275,2962,284,3080,284,3080,275e" filled="t" fillcolor="#231F20" stroked="f">
                <v:path arrowok="t"/>
                <v:fill/>
              </v:shape>
              <v:shape style="position:absolute;left:2962;top:45;width:196;height:239" coordorigin="2962,45" coordsize="196,239" path="m3043,54l2997,54,2997,275,3043,275,3043,163,3104,163,3104,156,3043,156,3043,54e" filled="t" fillcolor="#231F20" stroked="f">
                <v:path arrowok="t"/>
                <v:fill/>
              </v:shape>
              <v:shape style="position:absolute;left:2962;top:45;width:196;height:239" coordorigin="2962,45" coordsize="196,239" path="m3104,163l3064,163,3077,166,3090,179,3095,190,3096,208,3104,208,3104,163e" filled="t" fillcolor="#231F20" stroked="f">
                <v:path arrowok="t"/>
                <v:fill/>
              </v:shape>
              <v:shape style="position:absolute;left:2962;top:45;width:196;height:239" coordorigin="2962,45" coordsize="196,239" path="m3104,112l3096,112,3095,129,3090,140,3077,153,3065,156,3104,156,3104,112e" filled="t" fillcolor="#231F20" stroked="f">
                <v:path arrowok="t"/>
                <v:fill/>
              </v:shape>
              <v:shape style="position:absolute;left:2962;top:45;width:196;height:239" coordorigin="2962,45" coordsize="196,239" path="m3156,45l2962,45,2962,54,3043,54,3102,55,3121,62,3137,75,3145,93,3150,117,3158,117,3156,45e" filled="t" fillcolor="#231F20" stroked="f">
                <v:path arrowok="t"/>
                <v:fill/>
              </v:shape>
            </v:group>
            <v:group style="position:absolute;left:3182;top:45;width:115;height:239" coordorigin="3182,45" coordsize="115,239">
              <v:shape style="position:absolute;left:3182;top:45;width:115;height:239" coordorigin="3182,45" coordsize="115,239" path="m3297,275l3182,275,3182,284,3297,284,3297,275e" filled="t" fillcolor="#231F20" stroked="f">
                <v:path arrowok="t"/>
                <v:fill/>
              </v:shape>
              <v:shape style="position:absolute;left:3182;top:45;width:115;height:239" coordorigin="3182,45" coordsize="115,239" path="m3262,54l3217,54,3217,275,3262,275,3262,54e" filled="t" fillcolor="#231F20" stroked="f">
                <v:path arrowok="t"/>
                <v:fill/>
              </v:shape>
              <v:shape style="position:absolute;left:3182;top:45;width:115;height:239" coordorigin="3182,45" coordsize="115,239" path="m3297,45l3182,45,3182,54,3297,54,3297,45e" filled="t" fillcolor="#231F20" stroked="f">
                <v:path arrowok="t"/>
                <v:fill/>
              </v:shape>
            </v:group>
            <v:group style="position:absolute;left:3329;top:41;width:189;height:249" coordorigin="3329,41" coordsize="189,249">
              <v:shape style="position:absolute;left:3329;top:41;width:189;height:249" coordorigin="3329,41" coordsize="189,249" path="m3422,41l3352,84,3330,157,3329,184,3333,204,3361,257,3413,288,3434,290,3446,290,3457,288,3478,282,3482,280,3421,280,3403,272,3388,256,3383,240,3379,219,3378,194,3378,122,3405,57,3452,51,3485,51,3478,47,3464,43,3448,41,3422,41e" filled="t" fillcolor="#231F20" stroked="f">
                <v:path arrowok="t"/>
                <v:fill/>
              </v:shape>
              <v:shape style="position:absolute;left:3329;top:41;width:189;height:249" coordorigin="3329,41" coordsize="189,249" path="m3518,270l3498,270,3512,286,3518,286,3518,270e" filled="t" fillcolor="#231F20" stroked="f">
                <v:path arrowok="t"/>
                <v:fill/>
              </v:shape>
              <v:shape style="position:absolute;left:3329;top:41;width:189;height:249" coordorigin="3329,41" coordsize="189,249" path="m3518,212l3509,213,3503,233,3493,251,3480,266,3466,274,3448,279,3421,280,3482,280,3488,277,3498,270,3518,270,3518,212e" filled="t" fillcolor="#231F20" stroked="f">
                <v:path arrowok="t"/>
                <v:fill/>
              </v:shape>
              <v:shape style="position:absolute;left:3329;top:41;width:189;height:249" coordorigin="3329,41" coordsize="189,249" path="m3485,51l3452,51,3469,59,3488,74,3498,91,3504,113,3513,113,3513,58,3493,58,3486,52,3485,51e" filled="t" fillcolor="#231F20" stroked="f">
                <v:path arrowok="t"/>
                <v:fill/>
              </v:shape>
              <v:shape style="position:absolute;left:3329;top:41;width:189;height:249" coordorigin="3329,41" coordsize="189,249" path="m3513,44l3506,44,3493,58,3513,58,3513,44e" filled="t" fillcolor="#231F20" stroked="f">
                <v:path arrowok="t"/>
                <v:fill/>
              </v:shape>
            </v:group>
            <v:group style="position:absolute;left:3555;top:45;width:115;height:239" coordorigin="3555,45" coordsize="115,239">
              <v:shape style="position:absolute;left:3555;top:45;width:115;height:239" coordorigin="3555,45" coordsize="115,239" path="m3670,275l3555,275,3555,284,3670,284,3670,275e" filled="t" fillcolor="#231F20" stroked="f">
                <v:path arrowok="t"/>
                <v:fill/>
              </v:shape>
              <v:shape style="position:absolute;left:3555;top:45;width:115;height:239" coordorigin="3555,45" coordsize="115,239" path="m3635,54l3589,54,3589,275,3635,275,3635,54e" filled="t" fillcolor="#231F20" stroked="f">
                <v:path arrowok="t"/>
                <v:fill/>
              </v:shape>
              <v:shape style="position:absolute;left:3555;top:45;width:115;height:239" coordorigin="3555,45" coordsize="115,239" path="m3670,45l3555,45,3555,54,3670,54,3670,45e" filled="t" fillcolor="#231F20" stroked="f">
                <v:path arrowok="t"/>
                <v:fill/>
              </v:shape>
            </v:group>
            <v:group style="position:absolute;left:3682;top:40;width:234;height:244" coordorigin="3682,40" coordsize="234,244">
              <v:shape style="position:absolute;left:3682;top:40;width:234;height:244" coordorigin="3682,40" coordsize="234,244" path="m3758,275l3682,275,3682,284,3758,284,3758,275e" filled="t" fillcolor="#231F20" stroked="f">
                <v:path arrowok="t"/>
                <v:fill/>
              </v:shape>
              <v:shape style="position:absolute;left:3682;top:40;width:234;height:244" coordorigin="3682,40" coordsize="234,244" path="m3916,275l3806,275,3806,284,3916,284,3916,275e" filled="t" fillcolor="#231F20" stroked="f">
                <v:path arrowok="t"/>
                <v:fill/>
              </v:shape>
              <v:shape style="position:absolute;left:3682;top:40;width:234;height:244" coordorigin="3682,40" coordsize="234,244" path="m3804,40l3792,40,3710,275,3721,275,3742,212,3865,212,3862,203,3746,203,3779,105,3827,105,3804,40e" filled="t" fillcolor="#231F20" stroked="f">
                <v:path arrowok="t"/>
                <v:fill/>
              </v:shape>
              <v:shape style="position:absolute;left:3682;top:40;width:234;height:244" coordorigin="3682,40" coordsize="234,244" path="m3865,212l3820,212,3842,275,3887,275,3865,212e" filled="t" fillcolor="#231F20" stroked="f">
                <v:path arrowok="t"/>
                <v:fill/>
              </v:shape>
              <v:shape style="position:absolute;left:3682;top:40;width:234;height:244" coordorigin="3682,40" coordsize="234,244" path="m3827,105l3783,105,3817,203,3862,203,3827,105e" filled="t" fillcolor="#231F20" stroked="f">
                <v:path arrowok="t"/>
                <v:fill/>
              </v:shape>
            </v:group>
            <v:group style="position:absolute;left:3926;top:45;width:197;height:239" coordorigin="3926,45" coordsize="197,239">
              <v:shape style="position:absolute;left:3926;top:45;width:197;height:239" coordorigin="3926,45" coordsize="197,239" path="m4124,202l4113,214,4108,233,4099,250,4085,266,4067,273,4044,275,3926,275,3926,284,4122,284,4124,202e" filled="t" fillcolor="#231F20" stroked="f">
                <v:path arrowok="t"/>
                <v:fill/>
              </v:shape>
              <v:shape style="position:absolute;left:3926;top:45;width:197;height:239" coordorigin="3926,45" coordsize="197,239" path="m4007,54l3961,54,3961,275,4007,275,4007,54e" filled="t" fillcolor="#231F20" stroked="f">
                <v:path arrowok="t"/>
                <v:fill/>
              </v:shape>
              <v:shape style="position:absolute;left:3926;top:45;width:197;height:239" coordorigin="3926,45" coordsize="197,239" path="m4041,45l3926,45,3926,54,4041,54,4041,45e" filled="t" fillcolor="#231F20" stroked="f">
                <v:path arrowok="t"/>
                <v:fill/>
              </v:shape>
            </v:group>
            <w10:wrap type="none"/>
          </v:group>
        </w:pict>
      </w:r>
      <w:r>
        <w:rPr/>
        <w:pict>
          <v:group style="position:absolute;margin-left:211.216156pt;margin-top:1.544822pt;width:24.632239pt;height:13.105854pt;mso-position-horizontal-relative:page;mso-position-vertical-relative:paragraph;z-index:-248" coordorigin="4224,31" coordsize="493,262">
            <v:group style="position:absolute;left:4233;top:45;width:228;height:239" coordorigin="4233,45" coordsize="228,239">
              <v:shape style="position:absolute;left:4233;top:45;width:228;height:239" coordorigin="4233,45" coordsize="228,239" path="m4341,45l4233,45,4233,54,4324,54,4347,55,4408,106,4412,148,4411,196,4394,257,4323,275,4233,275,4233,284,4349,284,4421,256,4455,204,4461,160,4459,140,4418,69,4363,46,4341,45e" filled="t" fillcolor="#231F20" stroked="f">
                <v:path arrowok="t"/>
                <v:fill/>
              </v:shape>
              <v:shape style="position:absolute;left:4233;top:45;width:228;height:239" coordorigin="4233,45" coordsize="228,239" path="m4314,54l4268,54,4268,275,4314,275,4314,54e" filled="t" fillcolor="#231F20" stroked="f">
                <v:path arrowok="t"/>
                <v:fill/>
              </v:shape>
            </v:group>
            <v:group style="position:absolute;left:4474;top:40;width:234;height:244" coordorigin="4474,40" coordsize="234,244">
              <v:shape style="position:absolute;left:4474;top:40;width:234;height:244" coordorigin="4474,40" coordsize="234,244" path="m4549,275l4474,275,4474,284,4549,284,4549,275e" filled="t" fillcolor="#231F20" stroked="f">
                <v:path arrowok="t"/>
                <v:fill/>
              </v:shape>
              <v:shape style="position:absolute;left:4474;top:40;width:234;height:244" coordorigin="4474,40" coordsize="234,244" path="m4708,275l4597,275,4597,284,4708,284,4708,275e" filled="t" fillcolor="#231F20" stroked="f">
                <v:path arrowok="t"/>
                <v:fill/>
              </v:shape>
              <v:shape style="position:absolute;left:4474;top:40;width:234;height:244" coordorigin="4474,40" coordsize="234,244" path="m4596,40l4584,40,4502,275,4513,275,4534,212,4657,212,4654,203,4538,203,4571,105,4619,105,4596,40e" filled="t" fillcolor="#231F20" stroked="f">
                <v:path arrowok="t"/>
                <v:fill/>
              </v:shape>
              <v:shape style="position:absolute;left:4474;top:40;width:234;height:244" coordorigin="4474,40" coordsize="234,244" path="m4657,212l4612,212,4634,275,4679,275,4657,212e" filled="t" fillcolor="#231F20" stroked="f">
                <v:path arrowok="t"/>
                <v:fill/>
              </v:shape>
              <v:shape style="position:absolute;left:4474;top:40;width:234;height:244" coordorigin="4474,40" coordsize="234,244" path="m4619,105l4575,105,4609,203,4654,203,4619,105e" filled="t" fillcolor="#231F20" stroked="f">
                <v:path arrowok="t"/>
                <v:fill/>
              </v:shape>
            </v:group>
            <w10:wrap type="none"/>
          </v:group>
        </w:pict>
      </w:r>
      <w:r>
        <w:rPr/>
        <w:pict>
          <v:group style="position:absolute;margin-left:239.889023pt;margin-top:-2.186545pt;width:56.302457pt;height:17.120001pt;mso-position-horizontal-relative:page;mso-position-vertical-relative:paragraph;z-index:-247" coordorigin="4798,-44" coordsize="1126,342">
            <v:group style="position:absolute;left:4807;top:45;width:241;height:245" coordorigin="4807,45" coordsize="241,245">
              <v:shape style="position:absolute;left:4807;top:45;width:241;height:245" coordorigin="4807,45" coordsize="241,245" path="m4887,54l4841,54,4841,227,4873,279,4937,290,4959,287,4978,281,4982,278,4930,278,4911,272,4895,259,4889,241,4887,217,4887,54e" filled="t" fillcolor="#231F20" stroked="f">
                <v:path arrowok="t"/>
                <v:fill/>
              </v:shape>
              <v:shape style="position:absolute;left:4807;top:45;width:241;height:245" coordorigin="4807,45" coordsize="241,245" path="m5013,54l5003,54,5003,217,5000,236,4991,253,4974,271,4956,276,4930,278,4982,278,4993,271,5004,256,5011,237,5013,214,5013,54e" filled="t" fillcolor="#231F20" stroked="f">
                <v:path arrowok="t"/>
                <v:fill/>
              </v:shape>
              <v:shape style="position:absolute;left:4807;top:45;width:241;height:245" coordorigin="4807,45" coordsize="241,245" path="m4922,45l4807,45,4807,54,4922,54,4922,45e" filled="t" fillcolor="#231F20" stroked="f">
                <v:path arrowok="t"/>
                <v:fill/>
              </v:shape>
              <v:shape style="position:absolute;left:4807;top:45;width:241;height:245" coordorigin="4807,45" coordsize="241,245" path="m5047,45l4968,45,4968,54,5047,54,5047,45e" filled="t" fillcolor="#231F20" stroked="f">
                <v:path arrowok="t"/>
                <v:fill/>
              </v:shape>
            </v:group>
            <v:group style="position:absolute;left:5061;top:45;width:240;height:243" coordorigin="5061,45" coordsize="240,243">
              <v:shape style="position:absolute;left:5061;top:45;width:240;height:243" coordorigin="5061,45" coordsize="240,243" path="m5161,60l5108,60,5253,288,5266,288,5266,204,5253,204,5161,60e" filled="t" fillcolor="#231F20" stroked="f">
                <v:path arrowok="t"/>
                <v:fill/>
              </v:shape>
              <v:shape style="position:absolute;left:5061;top:45;width:240;height:243" coordorigin="5061,45" coordsize="240,243" path="m5139,275l5061,275,5061,284,5139,284,5139,275e" filled="t" fillcolor="#231F20" stroked="f">
                <v:path arrowok="t"/>
                <v:fill/>
              </v:shape>
              <v:shape style="position:absolute;left:5061;top:45;width:240;height:243" coordorigin="5061,45" coordsize="240,243" path="m5151,45l5061,45,5061,54,5095,54,5095,275,5105,275,5105,60,5161,60,5151,45e" filled="t" fillcolor="#231F20" stroked="f">
                <v:path arrowok="t"/>
                <v:fill/>
              </v:shape>
              <v:shape style="position:absolute;left:5061;top:45;width:240;height:243" coordorigin="5061,45" coordsize="240,243" path="m5266,54l5256,54,5256,204,5266,204,5266,54e" filled="t" fillcolor="#231F20" stroked="f">
                <v:path arrowok="t"/>
                <v:fill/>
              </v:shape>
              <v:shape style="position:absolute;left:5061;top:45;width:240;height:243" coordorigin="5061,45" coordsize="240,243" path="m5301,45l5222,45,5222,54,5301,54,5301,45e" filled="t" fillcolor="#231F20" stroked="f">
                <v:path arrowok="t"/>
                <v:fill/>
              </v:shape>
            </v:group>
            <v:group style="position:absolute;left:5318;top:45;width:115;height:239" coordorigin="5318,45" coordsize="115,239">
              <v:shape style="position:absolute;left:5318;top:45;width:115;height:239" coordorigin="5318,45" coordsize="115,239" path="m5433,275l5318,275,5318,284,5433,284,5433,275e" filled="t" fillcolor="#231F20" stroked="f">
                <v:path arrowok="t"/>
                <v:fill/>
              </v:shape>
              <v:shape style="position:absolute;left:5318;top:45;width:115;height:239" coordorigin="5318,45" coordsize="115,239" path="m5398,54l5353,54,5353,275,5398,275,5398,54e" filled="t" fillcolor="#231F20" stroked="f">
                <v:path arrowok="t"/>
                <v:fill/>
              </v:shape>
              <v:shape style="position:absolute;left:5318;top:45;width:115;height:239" coordorigin="5318,45" coordsize="115,239" path="m5433,45l5318,45,5318,54,5433,54,5433,45e" filled="t" fillcolor="#231F20" stroked="f">
                <v:path arrowok="t"/>
                <v:fill/>
              </v:shape>
            </v:group>
            <v:group style="position:absolute;left:5445;top:-35;width:234;height:319" coordorigin="5445,-35" coordsize="234,319">
              <v:shape style="position:absolute;left:5445;top:-35;width:234;height:319" coordorigin="5445,-35" coordsize="234,319" path="m5537,-27l5530,-24,5518,-10,5514,0,5512,13,5522,13,5524,8,5526,3,5531,-1,5535,-2,5595,-2,5603,-12,5606,-20,5589,-20,5582,-20,5579,-20,5577,-21,5557,-26,5555,-26,5553,-26,5549,-27,5537,-27e" filled="t" fillcolor="#231F20" stroked="f">
                <v:path arrowok="t"/>
                <v:fill/>
              </v:shape>
              <v:shape style="position:absolute;left:5445;top:-35;width:234;height:319" coordorigin="5445,-35" coordsize="234,319" path="m5595,-2l5535,-2,5542,-2,5549,-1,5585,5,5592,2,5595,-2e" filled="t" fillcolor="#231F20" stroked="f">
                <v:path arrowok="t"/>
                <v:fill/>
              </v:shape>
              <v:shape style="position:absolute;left:5445;top:-35;width:234;height:319" coordorigin="5445,-35" coordsize="234,319" path="m5610,-35l5600,-35,5599,-30,5597,-26,5592,-21,5589,-20,5606,-20,5607,-22,5610,-35e" filled="t" fillcolor="#231F20" stroked="f">
                <v:path arrowok="t"/>
                <v:fill/>
              </v:shape>
              <v:shape style="position:absolute;left:5445;top:-35;width:234;height:319" coordorigin="5445,-35" coordsize="234,319" path="m5521,275l5445,275,5445,284,5521,284,5521,275e" filled="t" fillcolor="#231F20" stroked="f">
                <v:path arrowok="t"/>
                <v:fill/>
              </v:shape>
              <v:shape style="position:absolute;left:5445;top:-35;width:234;height:319" coordorigin="5445,-35" coordsize="234,319" path="m5680,275l5569,275,5569,284,5680,284,5680,275e" filled="t" fillcolor="#231F20" stroked="f">
                <v:path arrowok="t"/>
                <v:fill/>
              </v:shape>
              <v:shape style="position:absolute;left:5445;top:-35;width:234;height:319" coordorigin="5445,-35" coordsize="234,319" path="m5567,40l5555,40,5474,275,5484,275,5506,212,5628,212,5625,203,5509,203,5543,105,5590,105,5567,40e" filled="t" fillcolor="#231F20" stroked="f">
                <v:path arrowok="t"/>
                <v:fill/>
              </v:shape>
              <v:shape style="position:absolute;left:5445;top:-35;width:234;height:319" coordorigin="5445,-35" coordsize="234,319" path="m5628,212l5583,212,5605,275,5651,275,5628,212e" filled="t" fillcolor="#231F20" stroked="f">
                <v:path arrowok="t"/>
                <v:fill/>
              </v:shape>
              <v:shape style="position:absolute;left:5445;top:-35;width:234;height:319" coordorigin="5445,-35" coordsize="234,319" path="m5590,105l5547,105,5580,203,5625,203,5590,105e" filled="t" fillcolor="#231F20" stroked="f">
                <v:path arrowok="t"/>
                <v:fill/>
              </v:shape>
            </v:group>
            <v:group style="position:absolute;left:5699;top:41;width:216;height:248" coordorigin="5699,41" coordsize="216,248">
              <v:shape style="position:absolute;left:5699;top:41;width:216;height:248" coordorigin="5699,41" coordsize="216,248" path="m5791,41l5721,87,5699,165,5699,175,5726,247,5775,284,5821,289,5839,285,5851,280,5793,280,5775,272,5760,256,5754,240,5751,219,5749,197,5750,123,5776,57,5822,50,5850,50,5838,46,5817,42,5791,41e" filled="t" fillcolor="#231F20" stroked="f">
                <v:path arrowok="t"/>
                <v:fill/>
              </v:shape>
              <v:shape style="position:absolute;left:5699;top:41;width:216;height:248" coordorigin="5699,41" coordsize="216,248" path="m5850,50l5822,50,5840,58,5854,74,5860,90,5864,110,5865,135,5865,207,5839,273,5793,280,5851,280,5900,233,5914,174,5915,147,5911,127,5871,62,5856,52,5850,50e" filled="t" fillcolor="#231F20" stroked="f">
                <v:path arrowok="t"/>
                <v:fill/>
              </v:shape>
            </v:group>
            <w10:wrap type="none"/>
          </v:group>
        </w:pict>
      </w:r>
      <w:r>
        <w:rPr/>
        <w:pict>
          <v:group style="position:absolute;margin-left:300.392548pt;margin-top:11.037684pt;width:2.850236pt;height:1.21011pt;mso-position-horizontal-relative:page;mso-position-vertical-relative:paragraph;z-index:-246" coordorigin="6008,221" coordsize="57,24">
            <v:shape style="position:absolute;left:6008;top:221;width:57;height:24" coordorigin="6008,221" coordsize="57,24" path="m6008,233l6065,233e" filled="f" stroked="t" strokeweight="1.310110pt" strokecolor="#231F20">
              <v:path arrowok="t"/>
            </v:shape>
          </v:group>
          <w10:wrap type="none"/>
        </w:pict>
      </w:r>
      <w:r>
        <w:rPr/>
        <w:pict>
          <v:group style="position:absolute;margin-left:66.365082pt;margin-top:21.640106pt;width:709.15964pt;height:1.408475pt;mso-position-horizontal-relative:page;mso-position-vertical-relative:paragraph;z-index:-245" coordorigin="1327,433" coordsize="14183,28">
            <v:group style="position:absolute;left:1332;top:437;width:12495;height:2" coordorigin="1332,437" coordsize="12495,2">
              <v:shape style="position:absolute;left:1332;top:437;width:12495;height:2" coordorigin="1332,437" coordsize="12495,0" path="m1333,437l13828,437e" filled="f" stroked="t" strokeweight=".445877pt" strokecolor="#231F20">
                <v:path arrowok="t"/>
              </v:shape>
            </v:group>
            <v:group style="position:absolute;left:1332;top:456;width:14173;height:2" coordorigin="1332,456" coordsize="14173,2">
              <v:shape style="position:absolute;left:1332;top:456;width:14173;height:2" coordorigin="1332,456" coordsize="14173,0" path="m1332,456l15506,456e" filled="f" stroked="t" strokeweight=".49814pt" strokecolor="#231F20">
                <v:path arrowok="t"/>
              </v:shape>
            </v:group>
            <w10:wrap type="none"/>
          </v:group>
        </w:pict>
      </w:r>
      <w:r>
        <w:rPr>
          <w:rFonts w:ascii="Calibri" w:hAnsi="Calibri" w:cs="Calibri" w:eastAsia="Calibri"/>
          <w:sz w:val="26"/>
          <w:szCs w:val="26"/>
          <w:color w:val="231F20"/>
          <w:w w:val="99"/>
          <w:b/>
          <w:bCs/>
        </w:rPr>
        <w:t>Se</w:t>
      </w:r>
      <w:r>
        <w:rPr>
          <w:rFonts w:ascii="Calibri" w:hAnsi="Calibri" w:cs="Calibri" w:eastAsia="Calibri"/>
          <w:sz w:val="26"/>
          <w:szCs w:val="26"/>
          <w:color w:val="231F20"/>
          <w:spacing w:val="-93"/>
          <w:w w:val="184"/>
          <w:b/>
          <w:bCs/>
        </w:rPr>
        <w:t>ç</w:t>
      </w:r>
      <w:r>
        <w:rPr>
          <w:rFonts w:ascii="Calibri" w:hAnsi="Calibri" w:cs="Calibri" w:eastAsia="Calibri"/>
          <w:sz w:val="26"/>
          <w:szCs w:val="26"/>
          <w:color w:val="231F20"/>
          <w:spacing w:val="-29"/>
          <w:w w:val="122"/>
          <w:b/>
          <w:bCs/>
        </w:rPr>
        <w:t>ã</w:t>
      </w:r>
      <w:r>
        <w:rPr>
          <w:rFonts w:ascii="Calibri" w:hAnsi="Calibri" w:cs="Calibri" w:eastAsia="Calibri"/>
          <w:sz w:val="26"/>
          <w:szCs w:val="26"/>
          <w:color w:val="231F20"/>
          <w:spacing w:val="0"/>
          <w:w w:val="99"/>
          <w:b/>
          <w:bCs/>
        </w:rPr>
        <w:t>o</w:t>
      </w:r>
      <w:r>
        <w:rPr>
          <w:rFonts w:ascii="Calibri" w:hAnsi="Calibri" w:cs="Calibri" w:eastAsia="Calibri"/>
          <w:sz w:val="26"/>
          <w:szCs w:val="26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26"/>
          <w:szCs w:val="26"/>
          <w:color w:val="231F20"/>
          <w:spacing w:val="-17"/>
          <w:w w:val="100"/>
          <w:b/>
          <w:bCs/>
        </w:rPr>
        <w:t> </w:t>
      </w:r>
      <w:r>
        <w:rPr>
          <w:rFonts w:ascii="Calibri" w:hAnsi="Calibri" w:cs="Calibri" w:eastAsia="Calibri"/>
          <w:sz w:val="26"/>
          <w:szCs w:val="26"/>
          <w:color w:val="231F20"/>
          <w:spacing w:val="0"/>
          <w:w w:val="99"/>
          <w:b/>
          <w:bCs/>
        </w:rPr>
        <w:t>3</w:t>
      </w:r>
      <w:r>
        <w:rPr>
          <w:rFonts w:ascii="Calibri" w:hAnsi="Calibri" w:cs="Calibri" w:eastAsia="Calibri"/>
          <w:sz w:val="26"/>
          <w:szCs w:val="26"/>
          <w:color w:val="000000"/>
          <w:spacing w:val="0"/>
          <w:w w:val="100"/>
        </w:rPr>
      </w:r>
    </w:p>
    <w:p>
      <w:pPr>
        <w:spacing w:before="95" w:after="0" w:line="240" w:lineRule="auto"/>
        <w:ind w:right="-70"/>
        <w:jc w:val="left"/>
        <w:rPr>
          <w:rFonts w:ascii="Calibri" w:hAnsi="Calibri" w:cs="Calibri" w:eastAsia="Calibri"/>
          <w:sz w:val="20"/>
          <w:szCs w:val="20"/>
        </w:rPr>
      </w:pPr>
      <w:rPr/>
      <w:r>
        <w:rPr/>
        <w:br w:type="column"/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ISSN</w:t>
      </w:r>
      <w:r>
        <w:rPr>
          <w:rFonts w:ascii="Calibri" w:hAnsi="Calibri" w:cs="Calibri" w:eastAsia="Calibri"/>
          <w:sz w:val="20"/>
          <w:szCs w:val="20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1677-7069</w:t>
      </w:r>
      <w:r>
        <w:rPr>
          <w:rFonts w:ascii="Calibri" w:hAnsi="Calibri" w:cs="Calibri" w:eastAsia="Calibri"/>
          <w:sz w:val="20"/>
          <w:szCs w:val="20"/>
          <w:color w:val="000000"/>
          <w:spacing w:val="0"/>
          <w:w w:val="100"/>
        </w:rPr>
      </w:r>
    </w:p>
    <w:p>
      <w:pPr>
        <w:spacing w:before="95" w:after="0" w:line="240" w:lineRule="auto"/>
        <w:ind w:right="-20"/>
        <w:jc w:val="left"/>
        <w:rPr>
          <w:rFonts w:ascii="Calibri" w:hAnsi="Calibri" w:cs="Calibri" w:eastAsia="Calibri"/>
          <w:sz w:val="20"/>
          <w:szCs w:val="20"/>
        </w:rPr>
      </w:pPr>
      <w:rPr/>
      <w:r>
        <w:rPr/>
        <w:br w:type="column"/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20"/>
          <w:szCs w:val="20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151,</w:t>
      </w:r>
      <w:r>
        <w:rPr>
          <w:rFonts w:ascii="Calibri" w:hAnsi="Calibri" w:cs="Calibri" w:eastAsia="Calibri"/>
          <w:sz w:val="20"/>
          <w:szCs w:val="20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quarta-feira,</w:t>
      </w:r>
      <w:r>
        <w:rPr>
          <w:rFonts w:ascii="Calibri" w:hAnsi="Calibri" w:cs="Calibri" w:eastAsia="Calibri"/>
          <w:sz w:val="20"/>
          <w:szCs w:val="20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7</w:t>
      </w:r>
      <w:r>
        <w:rPr>
          <w:rFonts w:ascii="Calibri" w:hAnsi="Calibri" w:cs="Calibri" w:eastAsia="Calibri"/>
          <w:sz w:val="20"/>
          <w:szCs w:val="20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20"/>
          <w:szCs w:val="20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agosto</w:t>
      </w:r>
      <w:r>
        <w:rPr>
          <w:rFonts w:ascii="Calibri" w:hAnsi="Calibri" w:cs="Calibri" w:eastAsia="Calibri"/>
          <w:sz w:val="20"/>
          <w:szCs w:val="20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20"/>
          <w:szCs w:val="20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20"/>
          <w:szCs w:val="20"/>
          <w:color w:val="231F20"/>
          <w:spacing w:val="0"/>
          <w:w w:val="100"/>
        </w:rPr>
        <w:t>2019</w:t>
      </w:r>
      <w:r>
        <w:rPr>
          <w:rFonts w:ascii="Calibri" w:hAnsi="Calibri" w:cs="Calibri" w:eastAsia="Calibri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6840" w:h="23820"/>
          <w:pgMar w:top="780" w:bottom="280" w:left="1220" w:right="1220"/>
          <w:cols w:num="3" w:equalWidth="0">
            <w:col w:w="5791" w:space="2513"/>
            <w:col w:w="1308" w:space="1095"/>
            <w:col w:w="3693"/>
          </w:cols>
        </w:sectPr>
      </w:pPr>
      <w:rPr/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6840" w:h="23820"/>
          <w:pgMar w:top="780" w:bottom="280" w:left="1220" w:right="1220"/>
        </w:sectPr>
      </w:pPr>
      <w:rPr/>
    </w:p>
    <w:p>
      <w:pPr>
        <w:spacing w:before="11" w:after="0" w:line="240" w:lineRule="auto"/>
        <w:ind w:left="2068" w:right="1954"/>
        <w:jc w:val="center"/>
        <w:rPr>
          <w:rFonts w:ascii="Calibri" w:hAnsi="Calibri" w:cs="Calibri" w:eastAsia="Calibri"/>
          <w:sz w:val="24"/>
          <w:szCs w:val="24"/>
        </w:rPr>
      </w:pPr>
      <w:rPr/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B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AN</w:t>
      </w:r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C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24"/>
          <w:szCs w:val="24"/>
          <w:color w:val="002E6E"/>
          <w:spacing w:val="31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-6"/>
          <w:w w:val="100"/>
          <w:b/>
          <w:bCs/>
        </w:rPr>
        <w:t>D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A</w:t>
      </w:r>
      <w:r>
        <w:rPr>
          <w:rFonts w:ascii="Calibri" w:hAnsi="Calibri" w:cs="Calibri" w:eastAsia="Calibri"/>
          <w:sz w:val="24"/>
          <w:szCs w:val="24"/>
          <w:color w:val="002E6E"/>
          <w:spacing w:val="35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AMAZ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49"/>
          <w:b/>
          <w:bCs/>
        </w:rPr>
        <w:t>Ô</w:t>
      </w:r>
      <w:r>
        <w:rPr>
          <w:rFonts w:ascii="Calibri" w:hAnsi="Calibri" w:cs="Calibri" w:eastAsia="Calibri"/>
          <w:sz w:val="24"/>
          <w:szCs w:val="24"/>
          <w:color w:val="002E6E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NIA</w:t>
      </w:r>
      <w:r>
        <w:rPr>
          <w:rFonts w:ascii="Calibri" w:hAnsi="Calibri" w:cs="Calibri" w:eastAsia="Calibri"/>
          <w:sz w:val="24"/>
          <w:szCs w:val="24"/>
          <w:color w:val="002E6E"/>
          <w:spacing w:val="35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S.</w:t>
      </w:r>
      <w:r>
        <w:rPr>
          <w:rFonts w:ascii="Calibri" w:hAnsi="Calibri" w:cs="Calibri" w:eastAsia="Calibri"/>
          <w:sz w:val="24"/>
          <w:szCs w:val="24"/>
          <w:color w:val="002E6E"/>
          <w:spacing w:val="2"/>
          <w:w w:val="99"/>
          <w:b/>
          <w:bCs/>
        </w:rPr>
        <w:t>A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.</w:t>
      </w:r>
      <w:r>
        <w:rPr>
          <w:rFonts w:ascii="Calibri" w:hAnsi="Calibri" w:cs="Calibri" w:eastAsia="Calibri"/>
          <w:sz w:val="24"/>
          <w:szCs w:val="24"/>
          <w:color w:val="000000"/>
          <w:spacing w:val="0"/>
          <w:w w:val="100"/>
        </w:rPr>
      </w:r>
    </w:p>
    <w:p>
      <w:pPr>
        <w:spacing w:before="93" w:after="0" w:line="240" w:lineRule="auto"/>
        <w:ind w:left="2557" w:right="2443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EXTR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TO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  <w:b/>
          <w:bCs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TO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18" w:lineRule="exact"/>
        <w:ind w:left="112" w:right="-3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PROC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SSO: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2019/033;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TA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ALPHA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SERVICE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3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A-EPP;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CNPJ/MF: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79" w:lineRule="exact"/>
        <w:ind w:left="112" w:right="-2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04.830.014/0001-93;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2019/189;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OBJETO: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Presta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servi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técnicos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comuns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engenharia,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regime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empreitada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global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obra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realizar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3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position w:val="1"/>
        </w:rPr>
        <w:t>servi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reforma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espa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que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abrigar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nova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Sede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Agência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Paulo/SP;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MO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ALI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ADE: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Preg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nico;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FUN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AMENTO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GAL: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10.520/2002,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Decretos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3.555/2000,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5.450/2005,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5.504/2005,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8.538/2015,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Complementar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123,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14/12/2006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13.303/2016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altera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  <w:position w:val="1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es,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Regulamento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Amaz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S/A;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ITEM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38"/>
          <w:position w:val="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Crédito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recursos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prios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dispon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veis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amento;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VA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5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TAL: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R$158.081,40;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VIG</w:t>
      </w:r>
      <w:r>
        <w:rPr>
          <w:rFonts w:ascii="Calibri" w:hAnsi="Calibri" w:cs="Calibri" w:eastAsia="Calibri"/>
          <w:sz w:val="18"/>
          <w:szCs w:val="18"/>
          <w:color w:val="231F20"/>
          <w:spacing w:val="-62"/>
          <w:w w:val="170"/>
          <w:position w:val="1"/>
        </w:rPr>
        <w:t>Ê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NCIA: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300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consecutivos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contados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3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partir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assinatura,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ou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até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conclus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objeto;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TA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ASSIN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TURA: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31/07/2019;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81" w:lineRule="exact"/>
        <w:ind w:left="112" w:right="88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UTORIZ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O: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Comitê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Administra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DIREP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24/07/2019.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279" w:right="2164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EXTR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TO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CARTA-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  <w:b/>
          <w:bCs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TO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180" w:lineRule="exact"/>
        <w:ind w:left="112" w:right="-3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PA-GEP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C-CC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OG: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2019/278;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TA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A: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ONCREM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ENGENHARIA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CNO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OGIA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S.A;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CNPJ/MF: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33.146.648/0001-20;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CARTA-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2019/188;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OBJETO: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Elabora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relat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rio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técnico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inerentes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linha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transmiss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230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KV-Xinguara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II-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Santana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Araguaia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(C1/C2)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Subesta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Santana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Araguaia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230/138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KV-300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MVA;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MO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ALI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ADE: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Dispensa;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FUN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AMENTO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GAL: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Art.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29,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Inciso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13.303/2016;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ITEM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38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RIO: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Crédito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recursos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prios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dispon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veis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amento;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VA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5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TAL: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R$94.497,04;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VIG</w:t>
      </w:r>
      <w:r>
        <w:rPr>
          <w:rFonts w:ascii="Calibri" w:hAnsi="Calibri" w:cs="Calibri" w:eastAsia="Calibri"/>
          <w:sz w:val="18"/>
          <w:szCs w:val="18"/>
          <w:color w:val="231F20"/>
          <w:spacing w:val="-62"/>
          <w:w w:val="170"/>
        </w:rPr>
        <w:t>Ê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NCIA: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12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meses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consecutivos,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contados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partir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assinatura;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TA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ASSIN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TURA: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29/07/2019;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CIS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Comitê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Administra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GEP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92" w:lineRule="exact"/>
        <w:ind w:left="112" w:right="58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10/07/2019.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557" w:right="2443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EXTR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TO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  <w:b/>
          <w:bCs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TO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18" w:lineRule="exact"/>
        <w:ind w:left="112" w:right="-3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PROC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LICIT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PA-S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CRE-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OPMA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2018/080;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TO: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79" w:lineRule="exact"/>
        <w:ind w:left="112" w:right="-3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2019/187;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TROCINADO: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ANI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B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AL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OUTINHO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GO;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CP</w:t>
      </w:r>
      <w:r>
        <w:rPr>
          <w:rFonts w:ascii="Calibri" w:hAnsi="Calibri" w:cs="Calibri" w:eastAsia="Calibri"/>
          <w:sz w:val="18"/>
          <w:szCs w:val="18"/>
          <w:color w:val="231F20"/>
          <w:spacing w:val="-6"/>
          <w:w w:val="100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/MF: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671.634.163-34;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OBJETO: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3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Patroc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nio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Projeto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"VII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DIA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CAMPO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PRODU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RUMINANT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S":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MO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ALI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ADE: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INEXIGIBILI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ADE;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FUN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AMENTO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GAL: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§3º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art.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27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13.303/16;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ITEM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38"/>
          <w:position w:val="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RIO: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Crédito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recursos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prios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dispon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vel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amento;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VA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5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TAL: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112" w:right="-2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R$14.000,00;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VIG</w:t>
      </w:r>
      <w:r>
        <w:rPr>
          <w:rFonts w:ascii="Calibri" w:hAnsi="Calibri" w:cs="Calibri" w:eastAsia="Calibri"/>
          <w:sz w:val="18"/>
          <w:szCs w:val="18"/>
          <w:color w:val="231F20"/>
          <w:spacing w:val="-62"/>
          <w:w w:val="170"/>
          <w:position w:val="1"/>
        </w:rPr>
        <w:t>Ê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NCIA: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25/07/2019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30/12/2019;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ASSIN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TURA: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25/07/2019;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81" w:lineRule="exact"/>
        <w:ind w:left="112" w:right="2552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CIS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O: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Diretoria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Executiva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19/12/2018.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689" w:right="2575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-9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VISO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LICIT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b/>
          <w:bCs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15" w:lineRule="exact"/>
        <w:ind w:left="1569" w:right="1454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b/>
          <w:bCs/>
          <w:position w:val="1"/>
        </w:rPr>
        <w:t>PR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  <w:b/>
          <w:bCs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G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49"/>
          <w:b/>
          <w:bCs/>
          <w:position w:val="1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NI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b/>
          <w:bCs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36/2019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UASG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179007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180" w:lineRule="exact"/>
        <w:ind w:left="112" w:right="-3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Processo: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2019/215.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Objeto: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Contrata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dos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servi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compensa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cheques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outros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papéis,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conformidade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procedimentos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descritos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CARTA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CIRCULAR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B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CEN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3532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CARTA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CIRCULAR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B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CEN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3859,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termos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especifica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técnicas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deste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dital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seus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Anexos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que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integram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todos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efeitos..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Total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Itens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Licitados: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3.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dital: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07/08/2019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08h00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12h00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14h00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17h59.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Endere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v.presidente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Vargas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800,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14.andar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Centro,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Campina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Belém/PA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ou</w:t>
      </w:r>
      <w:hyperlink r:id="rId5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 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www.comprasgovernamentais.gov.br/edital/179007-5-00036-2019.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-3"/>
            <w:w w:val="100"/>
          </w:rPr>
          <w:t> 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Entrega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Propostas: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partir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07/08/2019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08h00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site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hyperlink r:id="rId6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www.comprasnet.gov.br.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1"/>
            <w:w w:val="100"/>
          </w:rPr>
          <w:t> 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Abertura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Propostas: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80" w:lineRule="exact"/>
        <w:ind w:left="112" w:right="-3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19/08/2019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10h00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site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hyperlink r:id="rId7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www.comprasnet.gov.br.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18"/>
            <w:w w:val="100"/>
          </w:rPr>
          <w:t> 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Informa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Gerais: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valor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total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estimado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contrata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esta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licita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mantido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sob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sigilo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até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fim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sess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publica,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conforme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prevê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art.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34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13.303/2016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ac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rd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TCU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2.080/2012-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Plen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rio,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publicado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DOU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14/08/2012..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80" w:lineRule="exact"/>
        <w:ind w:left="3715" w:right="1333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CIO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SOUSA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0"/>
          <w:w w:val="99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ARIAS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Pregoeiro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40" w:lineRule="auto"/>
        <w:ind w:left="112" w:right="264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(SIASGnet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05/08/2019)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179007-00001-2019NE999999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689" w:right="2575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-9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VISO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LICIT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b/>
          <w:bCs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15" w:lineRule="exact"/>
        <w:ind w:left="1569" w:right="1454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b/>
          <w:bCs/>
          <w:position w:val="1"/>
        </w:rPr>
        <w:t>PR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  <w:b/>
          <w:bCs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G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49"/>
          <w:b/>
          <w:bCs/>
          <w:position w:val="1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NI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b/>
          <w:bCs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34/2019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UASG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179007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180" w:lineRule="exact"/>
        <w:ind w:left="112" w:right="-3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Processo: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2019/234.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Objeto: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Contrata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-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pessoa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jur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dica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presta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-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servi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continuados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loca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06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(seis)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ve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culos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executivos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(sem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motorista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combust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vel),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por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quilometragem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livre,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atendimento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membros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Diretoria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Banco,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desempenho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suas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fun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institucionais,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dentro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espa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atua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Belém-PA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entorno,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durante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60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(sessenta)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meses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consecutivos,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regime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empreitada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por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pre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unit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rio,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acordo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termos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especifica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deste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Instrumento,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conforme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orienta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especifica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contidas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neste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dital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seus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ANEXOS..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Total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Itens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Licitados: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80" w:lineRule="exact"/>
        <w:ind w:left="112" w:right="-3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1.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dital: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07/08/2019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08h00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12h00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14h00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17h59.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Endere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v.presidente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Vargas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800,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14.andar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Centro,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Campina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Belém/PA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ou</w:t>
      </w:r>
      <w:hyperlink r:id="rId8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 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www.comprasgovernamentais.gov.br/edital/179007-5-00034-2019.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-3"/>
            <w:w w:val="100"/>
          </w:rPr>
          <w:t> 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Entrega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Propostas: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partir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07/08/2019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08h00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site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hyperlink r:id="rId9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www.comprasnet.gov.br.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1"/>
            <w:w w:val="100"/>
          </w:rPr>
          <w:t> 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Abertura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Propostas: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80" w:lineRule="exact"/>
        <w:ind w:left="112" w:right="-3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19/08/2019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10h00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site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hyperlink r:id="rId10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www.comprasnet.gov.br.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 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Informa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Gerais: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pre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estimados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comtrata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ficaram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sob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sigilo,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conforme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emtendimento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TCU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ac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rdo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n°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2080/2012-plen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rio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1300303-2016..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80" w:lineRule="exact"/>
        <w:ind w:left="3715" w:right="1333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CIO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SOUSA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0"/>
          <w:w w:val="99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ARIAS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Pregoeiro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40" w:lineRule="auto"/>
        <w:ind w:left="112" w:right="264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(SIASGnet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06/08/2019)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179007-00001-2019NE999999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2278" w:right="2163"/>
        <w:jc w:val="center"/>
        <w:rPr>
          <w:rFonts w:ascii="Calibri" w:hAnsi="Calibri" w:cs="Calibri" w:eastAsia="Calibri"/>
          <w:sz w:val="24"/>
          <w:szCs w:val="24"/>
        </w:rPr>
      </w:pPr>
      <w:rPr/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B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AN</w:t>
      </w:r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C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24"/>
          <w:szCs w:val="24"/>
          <w:color w:val="002E6E"/>
          <w:spacing w:val="31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DO</w:t>
      </w:r>
      <w:r>
        <w:rPr>
          <w:rFonts w:ascii="Calibri" w:hAnsi="Calibri" w:cs="Calibri" w:eastAsia="Calibri"/>
          <w:sz w:val="24"/>
          <w:szCs w:val="24"/>
          <w:color w:val="002E6E"/>
          <w:spacing w:val="35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BRASIL</w:t>
      </w:r>
      <w:r>
        <w:rPr>
          <w:rFonts w:ascii="Calibri" w:hAnsi="Calibri" w:cs="Calibri" w:eastAsia="Calibri"/>
          <w:sz w:val="24"/>
          <w:szCs w:val="24"/>
          <w:color w:val="002E6E"/>
          <w:spacing w:val="31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S.</w:t>
      </w:r>
      <w:r>
        <w:rPr>
          <w:rFonts w:ascii="Calibri" w:hAnsi="Calibri" w:cs="Calibri" w:eastAsia="Calibri"/>
          <w:sz w:val="24"/>
          <w:szCs w:val="24"/>
          <w:color w:val="002E6E"/>
          <w:spacing w:val="2"/>
          <w:w w:val="99"/>
          <w:b/>
          <w:bCs/>
        </w:rPr>
        <w:t>A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.</w:t>
      </w:r>
      <w:r>
        <w:rPr>
          <w:rFonts w:ascii="Calibri" w:hAnsi="Calibri" w:cs="Calibri" w:eastAsia="Calibri"/>
          <w:sz w:val="24"/>
          <w:szCs w:val="24"/>
          <w:color w:val="000000"/>
          <w:spacing w:val="0"/>
          <w:w w:val="100"/>
        </w:rPr>
      </w:r>
    </w:p>
    <w:p>
      <w:pPr>
        <w:spacing w:before="6" w:after="0" w:line="240" w:lineRule="auto"/>
        <w:ind w:left="2215" w:right="2101"/>
        <w:jc w:val="center"/>
        <w:rPr>
          <w:rFonts w:ascii="Calibri" w:hAnsi="Calibri" w:cs="Calibri" w:eastAsia="Calibri"/>
          <w:sz w:val="24"/>
          <w:szCs w:val="24"/>
        </w:rPr>
      </w:pPr>
      <w:rPr/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</w:rPr>
        <w:t>DIRETORIA</w:t>
      </w:r>
      <w:r>
        <w:rPr>
          <w:rFonts w:ascii="Calibri" w:hAnsi="Calibri" w:cs="Calibri" w:eastAsia="Calibri"/>
          <w:sz w:val="24"/>
          <w:szCs w:val="24"/>
          <w:color w:val="002E6E"/>
          <w:spacing w:val="28"/>
          <w:w w:val="100"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</w:rPr>
        <w:t>DE</w:t>
      </w:r>
      <w:r>
        <w:rPr>
          <w:rFonts w:ascii="Calibri" w:hAnsi="Calibri" w:cs="Calibri" w:eastAsia="Calibri"/>
          <w:sz w:val="24"/>
          <w:szCs w:val="24"/>
          <w:color w:val="002E6E"/>
          <w:spacing w:val="36"/>
          <w:w w:val="100"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-5"/>
          <w:w w:val="99"/>
        </w:rPr>
        <w:t>L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</w:rPr>
        <w:t>OG</w:t>
      </w:r>
      <w:r>
        <w:rPr>
          <w:rFonts w:ascii="Calibri" w:hAnsi="Calibri" w:cs="Calibri" w:eastAsia="Calibri"/>
          <w:sz w:val="24"/>
          <w:szCs w:val="24"/>
          <w:color w:val="002E6E"/>
          <w:spacing w:val="-59"/>
          <w:w w:val="196"/>
        </w:rPr>
        <w:t>Í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</w:rPr>
        <w:t>STICA</w:t>
      </w:r>
      <w:r>
        <w:rPr>
          <w:rFonts w:ascii="Calibri" w:hAnsi="Calibri" w:cs="Calibri" w:eastAsia="Calibri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2615" w:right="2501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-8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b/>
          <w:bCs/>
        </w:rPr>
        <w:t>VISO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b/>
          <w:bCs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  <w:b/>
          <w:bCs/>
        </w:rPr>
        <w:t>LICIT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93"/>
          <w:b/>
          <w:bCs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2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194" w:lineRule="exact"/>
        <w:ind w:left="112" w:right="-53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LICIT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50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2019/0254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(7421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)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SU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Compra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Contrata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Paulo/SP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realizad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Internet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OBJETO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Contrata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serv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i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operado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log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stic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suport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operacional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envolvend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acionament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prestador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serv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i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retirad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entreg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diverso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objeto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pequena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2"/>
        </w:rPr>
        <w:t>dimens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02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2"/>
        </w:rPr>
        <w:t>es,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2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documento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interno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Banc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materia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expedient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us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contratante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mediant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empreg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motocicleta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sere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realizado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CHAMA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serv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i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se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2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2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realizad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segund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sexta-feir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chamada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efetuada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entr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8:3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18:0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horas,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munic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Bel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Horizont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Cidade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Lim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trofe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MG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estimativ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xim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94" w:lineRule="exact"/>
        <w:ind w:left="112" w:right="-3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64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5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chamadas/mês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;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CEBIMENT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PROPOSTAS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ender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https://licitacoes-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e.com.br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é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28.08.201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9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9h30min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</w:rPr>
        <w:t>B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TEN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EDITAL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ender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elet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25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nico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acim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-19"/>
          <w:w w:val="100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licita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778573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Informa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es:</w:t>
      </w:r>
      <w:hyperlink r:id="rId11">
        <w:r>
          <w:rPr>
            <w:rFonts w:ascii="Calibri" w:hAnsi="Calibri" w:cs="Calibri" w:eastAsia="Calibri"/>
            <w:sz w:val="18"/>
            <w:szCs w:val="18"/>
            <w:color w:val="231F20"/>
            <w:spacing w:val="1"/>
            <w:w w:val="99"/>
          </w:rPr>
          <w:t> 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1"/>
            <w:w w:val="100"/>
          </w:rPr>
          <w:t>cesupcompras.serv@bb.com.br.</w:t>
        </w:r>
        <w:r>
          <w:rPr>
            <w:rFonts w:ascii="Calibri" w:hAnsi="Calibri" w:cs="Calibri" w:eastAsia="Calibri"/>
            <w:sz w:val="18"/>
            <w:szCs w:val="18"/>
            <w:color w:val="000000"/>
            <w:spacing w:val="0"/>
            <w:w w:val="100"/>
          </w:rPr>
        </w:r>
      </w:hyperlink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94" w:lineRule="exact"/>
        <w:ind w:left="3708" w:right="1324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TALIT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PI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CENTE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1"/>
        </w:rPr>
        <w:t>Respons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1"/>
        </w:rPr>
        <w:t>vel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94" w:lineRule="exact"/>
        <w:ind w:left="112" w:right="-3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LICIT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50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2019/01868(7421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)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SU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OMPRA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ONTR</w:t>
      </w:r>
      <w:r>
        <w:rPr>
          <w:rFonts w:ascii="Calibri" w:hAnsi="Calibri" w:cs="Calibri" w:eastAsia="Calibri"/>
          <w:sz w:val="18"/>
          <w:szCs w:val="18"/>
          <w:color w:val="231F20"/>
          <w:spacing w:val="-12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43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(SP),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realizad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Internet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OBJETO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presta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serv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i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loca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v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culo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automoto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Blindado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motorista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doming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domingo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inclusiv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feriados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durante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94" w:lineRule="exact"/>
        <w:ind w:left="112" w:right="-3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2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4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hora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franqui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3.50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km/mê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v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culo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atender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dependência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Banc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Brasi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Janeir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RJ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;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CEBIMENT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PROPOSTAS: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ender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https://licitacoes-e.com.br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é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28.08.201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9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09:30h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;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</w:rPr>
        <w:t>B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TE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EDITAL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ender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elet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00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acim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-19"/>
          <w:w w:val="100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licita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º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778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6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38.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Informa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hyperlink r:id="rId12">
        <w:r>
          <w:rPr>
            <w:rFonts w:ascii="Calibri" w:hAnsi="Calibri" w:cs="Calibri" w:eastAsia="Calibri"/>
            <w:sz w:val="18"/>
            <w:szCs w:val="18"/>
            <w:color w:val="231F20"/>
            <w:spacing w:val="1"/>
            <w:w w:val="100"/>
          </w:rPr>
          <w:t>cesupcompras.serv@bb.com.br.</w:t>
        </w:r>
        <w:r>
          <w:rPr>
            <w:rFonts w:ascii="Calibri" w:hAnsi="Calibri" w:cs="Calibri" w:eastAsia="Calibri"/>
            <w:sz w:val="18"/>
            <w:szCs w:val="18"/>
            <w:color w:val="000000"/>
            <w:spacing w:val="0"/>
            <w:w w:val="100"/>
          </w:rPr>
        </w:r>
      </w:hyperlink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94" w:lineRule="exact"/>
        <w:ind w:left="4000" w:right="1617"/>
        <w:jc w:val="center"/>
        <w:rPr>
          <w:rFonts w:ascii="Calibri" w:hAnsi="Calibri" w:cs="Calibri" w:eastAsia="Calibri"/>
          <w:sz w:val="18"/>
          <w:szCs w:val="18"/>
        </w:rPr>
      </w:pPr>
      <w:rPr/>
      <w:r>
        <w:rPr/>
        <w:pict>
          <v:group style="position:absolute;margin-left:66.267639pt;margin-top:18.293751pt;width:709.400831pt;height:35.958046pt;mso-position-horizontal-relative:page;mso-position-vertical-relative:paragraph;z-index:-252" coordorigin="1325,366" coordsize="14188,719">
            <v:group style="position:absolute;left:1332;top:568;width:14173;height:2" coordorigin="1332,568" coordsize="14173,2">
              <v:shape style="position:absolute;left:1332;top:568;width:14173;height:2" coordorigin="1332,568" coordsize="14173,0" path="m1332,568l15506,568e" filled="f" stroked="t" strokeweight=".693016pt" strokecolor="#1A171C">
                <v:path arrowok="t"/>
              </v:shape>
            </v:group>
            <v:group style="position:absolute;left:8054;top:373;width:731;height:705" coordorigin="8054,373" coordsize="731,705">
              <v:shape style="position:absolute;left:8054;top:373;width:731;height:705" coordorigin="8054,373" coordsize="731,705" path="m8419,373l8331,383,8251,412,8181,458,8124,517,8082,588,8058,668,8054,725,8055,754,8072,837,8108,911,8160,975,8226,1025,8303,1060,8389,1077,8419,1078,8449,1077,8534,1060,8611,1025,8677,975,8730,911,8766,837,8783,754,8784,725,8783,697,8766,614,8730,540,8677,476,8611,426,8534,391,8449,374,8419,373e" filled="t" fillcolor="#FFFFFF" stroked="f">
                <v:path arrowok="t"/>
                <v:fill/>
              </v:shape>
            </v:group>
            <v:group style="position:absolute;left:8054;top:373;width:731;height:705" coordorigin="8054,373" coordsize="731,705">
              <v:shape style="position:absolute;left:8054;top:373;width:731;height:705" coordorigin="8054,373" coordsize="731,705" path="m8784,725l8774,810,8744,887,8696,955,8635,1010,8561,1050,8478,1073,8419,1078,8389,1077,8303,1060,8226,1025,8160,975,8108,911,8072,837,8055,754,8054,725,8055,697,8072,614,8108,540,8160,476,8226,426,8303,391,8389,374,8419,373,8449,374,8534,391,8611,426,8677,476,8730,540,8766,614,8783,697,8784,725xe" filled="f" stroked="t" strokeweight=".705249pt" strokecolor="#1A171C">
                <v:path arrowok="t"/>
              </v:shape>
              <v:shape style="position:absolute;left:15127;top:622;width:387;height:463" type="#_x0000_t75">
                <v:imagedata r:id="rId13" o:title=""/>
              </v:shape>
            </v:group>
            <w10:wrap type="none"/>
          </v:group>
        </w:pic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EDGAR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REVEIU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1"/>
        </w:rPr>
        <w:t>Respons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1"/>
        </w:rPr>
        <w:t>vel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28" w:after="0" w:line="240" w:lineRule="auto"/>
        <w:ind w:left="2493" w:right="2585"/>
        <w:jc w:val="center"/>
        <w:rPr>
          <w:rFonts w:ascii="Calibri" w:hAnsi="Calibri" w:cs="Calibri" w:eastAsia="Calibri"/>
          <w:sz w:val="18"/>
          <w:szCs w:val="18"/>
        </w:rPr>
      </w:pPr>
      <w:rPr/>
      <w:r>
        <w:rPr/>
        <w:br w:type="column"/>
      </w:r>
      <w:r>
        <w:rPr>
          <w:rFonts w:ascii="Calibri" w:hAnsi="Calibri" w:cs="Calibri" w:eastAsia="Calibri"/>
          <w:sz w:val="18"/>
          <w:szCs w:val="18"/>
          <w:color w:val="231F20"/>
          <w:spacing w:val="-9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VISO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PENALI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99"/>
          <w:b/>
          <w:bCs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ADE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180" w:lineRule="exact"/>
        <w:ind w:right="58" w:firstLine="85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SUP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Administra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Contratos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MG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torna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blico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que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empresa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PRIME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ONSU</w:t>
      </w:r>
      <w:r>
        <w:rPr>
          <w:rFonts w:ascii="Calibri" w:hAnsi="Calibri" w:cs="Calibri" w:eastAsia="Calibri"/>
          <w:sz w:val="18"/>
          <w:szCs w:val="18"/>
          <w:color w:val="231F20"/>
          <w:spacing w:val="-13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TING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3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CNPJ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09.542.167/0001-59,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situada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endere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Rua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Ant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nio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verdosa,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80" w:lineRule="exact"/>
        <w:ind w:right="58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947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Pedreira,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CEP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66.080-190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Belém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(PA),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est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suspensa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direito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licitar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contratar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Brasil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suas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Subsidi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rias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pelo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prazo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(um)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ano,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face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conclus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processo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administrativo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2019/151448(7417).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Fundamento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legal: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Artigo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87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Inciso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III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Lei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8.666/93.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80" w:lineRule="exact"/>
        <w:ind w:left="3309" w:right="1133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JULIANA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SANTOS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B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ALBI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RIBEIRO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Gerente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Setor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241" w:right="1332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EXTR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TO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TERMO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DISPONIBILIZ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b/>
          <w:bCs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b/>
          <w:bCs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SP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93"/>
          <w:b/>
          <w:bCs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180" w:lineRule="exact"/>
        <w:ind w:right="5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CEDENTE: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Brasil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SSION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38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RIA: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Companhia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Teatro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Luna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Lunera.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OBJETO: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disponibiliz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gratuita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espa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destinada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apresenta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espet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culo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cênico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"E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ainda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assim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levantar"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per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odo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16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agosto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09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setembro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2019,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Centro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Cultural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Brasil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Belo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Horizonte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Pra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-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Liberdade,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450,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Belo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Horizonte.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VIG</w:t>
      </w:r>
      <w:r>
        <w:rPr>
          <w:rFonts w:ascii="Calibri" w:hAnsi="Calibri" w:cs="Calibri" w:eastAsia="Calibri"/>
          <w:sz w:val="18"/>
          <w:szCs w:val="18"/>
          <w:color w:val="231F20"/>
          <w:spacing w:val="-62"/>
          <w:w w:val="170"/>
        </w:rPr>
        <w:t>Ê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NCIA: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31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julho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09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novembro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2019.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ASSIN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TURA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31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julho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92" w:lineRule="exact"/>
        <w:ind w:right="646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2019.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2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1388" w:right="1479"/>
        <w:jc w:val="center"/>
        <w:rPr>
          <w:rFonts w:ascii="Calibri" w:hAnsi="Calibri" w:cs="Calibri" w:eastAsia="Calibri"/>
          <w:sz w:val="24"/>
          <w:szCs w:val="24"/>
        </w:rPr>
      </w:pPr>
      <w:rPr/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B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AN</w:t>
      </w:r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C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24"/>
          <w:szCs w:val="24"/>
          <w:color w:val="002E6E"/>
          <w:spacing w:val="31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DO</w:t>
      </w:r>
      <w:r>
        <w:rPr>
          <w:rFonts w:ascii="Calibri" w:hAnsi="Calibri" w:cs="Calibri" w:eastAsia="Calibri"/>
          <w:sz w:val="24"/>
          <w:szCs w:val="24"/>
          <w:color w:val="002E6E"/>
          <w:spacing w:val="35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NORD</w:t>
      </w:r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E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STE</w:t>
      </w:r>
      <w:r>
        <w:rPr>
          <w:rFonts w:ascii="Calibri" w:hAnsi="Calibri" w:cs="Calibri" w:eastAsia="Calibri"/>
          <w:sz w:val="24"/>
          <w:szCs w:val="24"/>
          <w:color w:val="002E6E"/>
          <w:spacing w:val="28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DO</w:t>
      </w:r>
      <w:r>
        <w:rPr>
          <w:rFonts w:ascii="Calibri" w:hAnsi="Calibri" w:cs="Calibri" w:eastAsia="Calibri"/>
          <w:sz w:val="24"/>
          <w:szCs w:val="24"/>
          <w:color w:val="002E6E"/>
          <w:spacing w:val="35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BRASIL</w:t>
      </w:r>
      <w:r>
        <w:rPr>
          <w:rFonts w:ascii="Calibri" w:hAnsi="Calibri" w:cs="Calibri" w:eastAsia="Calibri"/>
          <w:sz w:val="24"/>
          <w:szCs w:val="24"/>
          <w:color w:val="002E6E"/>
          <w:spacing w:val="31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S.</w:t>
      </w:r>
      <w:r>
        <w:rPr>
          <w:rFonts w:ascii="Calibri" w:hAnsi="Calibri" w:cs="Calibri" w:eastAsia="Calibri"/>
          <w:sz w:val="24"/>
          <w:szCs w:val="24"/>
          <w:color w:val="002E6E"/>
          <w:spacing w:val="2"/>
          <w:w w:val="99"/>
          <w:b/>
          <w:bCs/>
        </w:rPr>
        <w:t>A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.</w:t>
      </w:r>
      <w:r>
        <w:rPr>
          <w:rFonts w:ascii="Calibri" w:hAnsi="Calibri" w:cs="Calibri" w:eastAsia="Calibri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1505" w:right="1597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-9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VISO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SOLICIT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  <w:b/>
          <w:bCs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PROPOSTA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2019/004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180" w:lineRule="exact"/>
        <w:ind w:right="58" w:firstLine="850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B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AN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NORD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STE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BRASIL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divulga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conhecimento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interessados,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documento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denominado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8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VISO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SOLICIT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PROPOST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que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tem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por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objetivo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conhecer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solu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mercado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atendimento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necessidade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Banco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adquirir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solu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Plataforma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tendimento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Neg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cios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Digitais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Omnichannel.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vidas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decorrentes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interpreta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deste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RFP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dever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ser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exclusivamente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encaminhadas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ao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endere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nico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hyperlink r:id="rId14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projetosac30@bnb.gov.br,</w:t>
        </w:r>
        <w:r>
          <w:rPr>
            <w:rFonts w:ascii="Calibri" w:hAnsi="Calibri" w:cs="Calibri" w:eastAsia="Calibri"/>
            <w:sz w:val="18"/>
            <w:szCs w:val="18"/>
            <w:color w:val="231F20"/>
            <w:spacing w:val="10"/>
            <w:w w:val="100"/>
          </w:rPr>
          <w:t> 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assunto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e-mail: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OMNICHANNE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até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80" w:lineRule="exact"/>
        <w:ind w:right="59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30/08/2019,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impreterivelmente.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Prazo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limite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envio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Proposta: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09/09/2019.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Documento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poder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ser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acessado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através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seguinte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link: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hyperlink r:id="rId15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</w:rPr>
          <w:t>https://www.bnb.gov.br/acesso-</w:t>
        </w:r>
      </w:hyperlink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a-informacao/licitacoes-e-contratos/rfi-rfp-audiencias-e-consultaspublicas.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180" w:lineRule="exact"/>
        <w:ind w:left="3137" w:right="961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</w:rPr>
        <w:t>ANDR</w:t>
      </w:r>
      <w:r>
        <w:rPr>
          <w:rFonts w:ascii="Calibri" w:hAnsi="Calibri" w:cs="Calibri" w:eastAsia="Calibri"/>
          <w:sz w:val="18"/>
          <w:szCs w:val="18"/>
          <w:color w:val="231F20"/>
          <w:w w:val="80"/>
        </w:rPr>
        <w:t>É</w:t>
      </w:r>
      <w:r>
        <w:rPr>
          <w:rFonts w:ascii="Calibri" w:hAnsi="Calibri" w:cs="Calibri" w:eastAsia="Calibri"/>
          <w:sz w:val="18"/>
          <w:szCs w:val="18"/>
          <w:color w:val="231F20"/>
          <w:spacing w:val="-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-8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VA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CANTI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ORREIA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LIMA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Gerente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Ambiente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Marketing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231" w:right="323"/>
        <w:jc w:val="center"/>
        <w:rPr>
          <w:rFonts w:ascii="Calibri" w:hAnsi="Calibri" w:cs="Calibri" w:eastAsia="Calibri"/>
          <w:sz w:val="24"/>
          <w:szCs w:val="24"/>
        </w:rPr>
      </w:pPr>
      <w:rPr/>
      <w:r>
        <w:rPr>
          <w:rFonts w:ascii="Calibri" w:hAnsi="Calibri" w:cs="Calibri" w:eastAsia="Calibri"/>
          <w:sz w:val="24"/>
          <w:szCs w:val="24"/>
          <w:color w:val="002E6E"/>
          <w:w w:val="99"/>
          <w:b/>
          <w:bCs/>
        </w:rPr>
        <w:t>FUN</w:t>
      </w:r>
      <w:r>
        <w:rPr>
          <w:rFonts w:ascii="Calibri" w:hAnsi="Calibri" w:cs="Calibri" w:eastAsia="Calibri"/>
          <w:sz w:val="24"/>
          <w:szCs w:val="24"/>
          <w:color w:val="002E6E"/>
          <w:spacing w:val="-5"/>
          <w:w w:val="99"/>
          <w:b/>
          <w:bCs/>
        </w:rPr>
        <w:t>D</w:t>
      </w:r>
      <w:r>
        <w:rPr>
          <w:rFonts w:ascii="Calibri" w:hAnsi="Calibri" w:cs="Calibri" w:eastAsia="Calibri"/>
          <w:sz w:val="24"/>
          <w:szCs w:val="24"/>
          <w:color w:val="002E6E"/>
          <w:spacing w:val="-3"/>
          <w:w w:val="99"/>
          <w:b/>
          <w:bCs/>
        </w:rPr>
        <w:t>A</w:t>
      </w:r>
      <w:r>
        <w:rPr>
          <w:rFonts w:ascii="Calibri" w:hAnsi="Calibri" w:cs="Calibri" w:eastAsia="Calibri"/>
          <w:sz w:val="24"/>
          <w:szCs w:val="24"/>
          <w:color w:val="002E6E"/>
          <w:spacing w:val="7"/>
          <w:w w:val="93"/>
          <w:b/>
          <w:bCs/>
        </w:rPr>
        <w:t>Ç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81"/>
          <w:b/>
          <w:bCs/>
        </w:rPr>
        <w:t>Ã</w:t>
      </w:r>
      <w:r>
        <w:rPr>
          <w:rFonts w:ascii="Calibri" w:hAnsi="Calibri" w:cs="Calibri" w:eastAsia="Calibri"/>
          <w:sz w:val="24"/>
          <w:szCs w:val="24"/>
          <w:color w:val="002E6E"/>
          <w:spacing w:val="-32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24"/>
          <w:szCs w:val="24"/>
          <w:color w:val="002E6E"/>
          <w:spacing w:val="37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E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S</w:t>
      </w:r>
      <w:r>
        <w:rPr>
          <w:rFonts w:ascii="Calibri" w:hAnsi="Calibri" w:cs="Calibri" w:eastAsia="Calibri"/>
          <w:sz w:val="24"/>
          <w:szCs w:val="24"/>
          <w:color w:val="002E6E"/>
          <w:spacing w:val="-2"/>
          <w:w w:val="100"/>
          <w:b/>
          <w:bCs/>
        </w:rPr>
        <w:t>C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OLA</w:t>
      </w:r>
      <w:r>
        <w:rPr>
          <w:rFonts w:ascii="Calibri" w:hAnsi="Calibri" w:cs="Calibri" w:eastAsia="Calibri"/>
          <w:sz w:val="24"/>
          <w:szCs w:val="24"/>
          <w:color w:val="002E6E"/>
          <w:spacing w:val="31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N</w:t>
      </w:r>
      <w:r>
        <w:rPr>
          <w:rFonts w:ascii="Calibri" w:hAnsi="Calibri" w:cs="Calibri" w:eastAsia="Calibri"/>
          <w:sz w:val="24"/>
          <w:szCs w:val="24"/>
          <w:color w:val="002E6E"/>
          <w:spacing w:val="-3"/>
          <w:w w:val="100"/>
          <w:b/>
          <w:bCs/>
        </w:rPr>
        <w:t>A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CIONAL</w:t>
      </w:r>
      <w:r>
        <w:rPr>
          <w:rFonts w:ascii="Calibri" w:hAnsi="Calibri" w:cs="Calibri" w:eastAsia="Calibri"/>
          <w:sz w:val="24"/>
          <w:szCs w:val="24"/>
          <w:color w:val="002E6E"/>
          <w:spacing w:val="28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24"/>
          <w:szCs w:val="24"/>
          <w:color w:val="002E6E"/>
          <w:spacing w:val="36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6"/>
          <w:b/>
          <w:bCs/>
        </w:rPr>
        <w:t>ADMINISTR</w:t>
      </w:r>
      <w:r>
        <w:rPr>
          <w:rFonts w:ascii="Calibri" w:hAnsi="Calibri" w:cs="Calibri" w:eastAsia="Calibri"/>
          <w:sz w:val="24"/>
          <w:szCs w:val="24"/>
          <w:color w:val="002E6E"/>
          <w:spacing w:val="-3"/>
          <w:w w:val="96"/>
          <w:b/>
          <w:bCs/>
        </w:rPr>
        <w:t>A</w:t>
      </w:r>
      <w:r>
        <w:rPr>
          <w:rFonts w:ascii="Calibri" w:hAnsi="Calibri" w:cs="Calibri" w:eastAsia="Calibri"/>
          <w:sz w:val="24"/>
          <w:szCs w:val="24"/>
          <w:color w:val="002E6E"/>
          <w:spacing w:val="7"/>
          <w:w w:val="96"/>
          <w:b/>
          <w:bCs/>
        </w:rPr>
        <w:t>Ç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6"/>
          <w:b/>
          <w:bCs/>
        </w:rPr>
        <w:t>Ã</w:t>
      </w:r>
      <w:r>
        <w:rPr>
          <w:rFonts w:ascii="Calibri" w:hAnsi="Calibri" w:cs="Calibri" w:eastAsia="Calibri"/>
          <w:sz w:val="24"/>
          <w:szCs w:val="24"/>
          <w:color w:val="002E6E"/>
          <w:spacing w:val="-16"/>
          <w:w w:val="96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24"/>
          <w:szCs w:val="24"/>
          <w:color w:val="002E6E"/>
          <w:spacing w:val="37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P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38"/>
          <w:b/>
          <w:bCs/>
        </w:rPr>
        <w:t>Ú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-13"/>
          <w:w w:val="100"/>
          <w:b/>
          <w:bCs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  <w:b/>
          <w:bCs/>
        </w:rPr>
        <w:t>BLICA</w:t>
      </w:r>
      <w:r>
        <w:rPr>
          <w:rFonts w:ascii="Calibri" w:hAnsi="Calibri" w:cs="Calibri" w:eastAsia="Calibri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1773" w:right="1864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EDITAL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86,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5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GOSTO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2019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15" w:lineRule="exact"/>
        <w:ind w:left="763" w:right="854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b/>
          <w:bCs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ONCURSO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38"/>
          <w:b/>
          <w:bCs/>
          <w:position w:val="1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0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BLI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b/>
          <w:bCs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PR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b/>
          <w:bCs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VIMENTO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V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b/>
          <w:bCs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GAS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CARGO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15" w:lineRule="exact"/>
        <w:ind w:left="1878" w:right="1970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PROCURADOR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b/>
          <w:bCs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0"/>
          <w:w w:val="100"/>
          <w:b/>
          <w:bCs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AZEN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b/>
          <w:bCs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b/>
          <w:bCs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  <w:b/>
          <w:bCs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  <w:position w:val="1"/>
        </w:rPr>
        <w:t>CIONAL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18" w:lineRule="exact"/>
        <w:ind w:left="850" w:right="-20"/>
        <w:jc w:val="left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PR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SIDENTE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FUN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OLA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CIONAL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ADMINISTR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93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5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38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BLICA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79" w:lineRule="exact"/>
        <w:ind w:right="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Enap,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uso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suas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atribui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25"/>
          <w:position w:val="1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es,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considerando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Termo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Coopera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celebrado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Advocacia-Geral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Uni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Procuradoria-Geral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5"/>
          <w:w w:val="100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azenda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Nacional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cumprimento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  <w:position w:val="1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seguintes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decis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judiciais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proferidas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pelo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Tribunal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Regional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ederal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1ª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Regi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(i)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nos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autos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Cautelar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Incidental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0067726-06.2012.4.01.0000,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movida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por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99"/>
          <w:position w:val="1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U</w:t>
      </w:r>
      <w:r>
        <w:rPr>
          <w:rFonts w:ascii="Calibri" w:hAnsi="Calibri" w:cs="Calibri" w:eastAsia="Calibri"/>
          <w:sz w:val="18"/>
          <w:szCs w:val="18"/>
          <w:color w:val="231F20"/>
          <w:spacing w:val="-44"/>
          <w:w w:val="196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SA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OLIVEIRA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DRUMON</w:t>
      </w:r>
      <w:r>
        <w:rPr>
          <w:rFonts w:ascii="Calibri" w:hAnsi="Calibri" w:cs="Calibri" w:eastAsia="Calibri"/>
          <w:sz w:val="18"/>
          <w:szCs w:val="18"/>
          <w:color w:val="231F20"/>
          <w:spacing w:val="-5"/>
          <w:w w:val="100"/>
          <w:position w:val="1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tendo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vista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Parecer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Execut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00006/2019/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ASP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QUAD/PRU1R/PGU/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GU,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18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janeiro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2019;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(ii)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nos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autos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Cautelar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Incidental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0067721-81.2012.4.01.0000/D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movida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por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VAN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SSA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VIEIRA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MARTINS,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tendo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vista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Parecer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99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or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 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Execut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 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00243/2019/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ASP/PRU1R/PGU/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GU,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23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maio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2019,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</w:t>
      </w:r>
      <w:r>
        <w:rPr>
          <w:rFonts w:ascii="Calibri" w:hAnsi="Calibri" w:cs="Calibri" w:eastAsia="Calibri"/>
          <w:sz w:val="18"/>
          <w:szCs w:val="18"/>
          <w:color w:val="231F20"/>
          <w:spacing w:val="4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resolve,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 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5823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consequência: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850" w:right="-20"/>
        <w:jc w:val="left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DIVU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GAR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resultado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provis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rio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candidata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abaixo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indicada,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aprovada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nas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Provas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Discursivas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I,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II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III,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realizadas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dia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6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7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julho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2019,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efeitos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disposto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subitem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17.2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dital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8/2012,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Conselho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Superior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Advocacia-Geral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6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Uni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GU),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divulgado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por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meio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dital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Esaf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11/2012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(Di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Oficial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Uni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right="437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7.5.2012),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regulador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certame: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79" w:lineRule="exact"/>
        <w:ind w:left="850" w:right="-20"/>
        <w:jc w:val="left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Cargo: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Procurador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5"/>
          <w:w w:val="100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azenda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Nacional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2012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81" w:lineRule="exact"/>
        <w:ind w:left="850" w:right="-20"/>
        <w:jc w:val="left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Candidatas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ampla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concorrência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-3.765766" w:type="dxa"/>
      </w:tblPr>
      <w:tblGrid/>
      <w:tr>
        <w:trPr>
          <w:trHeight w:val="438" w:hRule="exact"/>
        </w:trPr>
        <w:tc>
          <w:tcPr>
            <w:tcW w:w="1422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40" w:lineRule="auto"/>
              <w:ind w:left="58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w w:val="99"/>
              </w:rPr>
              <w:t>Inscri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-61"/>
                <w:w w:val="179"/>
              </w:rPr>
              <w:t>ç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-18"/>
                <w:w w:val="120"/>
              </w:rPr>
              <w:t>ã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99"/>
              </w:rPr>
              <w:t>o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291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40" w:lineRule="auto"/>
              <w:ind w:left="787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Nome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076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18" w:lineRule="exact"/>
              <w:ind w:left="58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Nota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  <w:p>
            <w:pPr>
              <w:spacing w:before="0" w:after="0" w:line="181" w:lineRule="exact"/>
              <w:ind w:left="113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  <w:position w:val="1"/>
              </w:rPr>
              <w:t>Discursiva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21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  <w:position w:val="1"/>
              </w:rPr>
              <w:t>I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076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18" w:lineRule="exact"/>
              <w:ind w:left="58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Nota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  <w:p>
            <w:pPr>
              <w:spacing w:before="0" w:after="0" w:line="181" w:lineRule="exact"/>
              <w:ind w:left="90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  <w:position w:val="1"/>
              </w:rPr>
              <w:t>Discursiva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21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  <w:position w:val="1"/>
              </w:rPr>
              <w:t>II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076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18" w:lineRule="exact"/>
              <w:ind w:left="58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Nota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  <w:p>
            <w:pPr>
              <w:spacing w:before="0" w:after="0" w:line="181" w:lineRule="exact"/>
              <w:ind w:left="68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  <w:position w:val="1"/>
              </w:rPr>
              <w:t>Discursiva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21"/>
                <w:w w:val="100"/>
                <w:position w:val="1"/>
              </w:rPr>
              <w:t> 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  <w:position w:val="1"/>
              </w:rPr>
              <w:t>III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861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18" w:lineRule="exact"/>
              <w:ind w:left="58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Nota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  <w:p>
            <w:pPr>
              <w:spacing w:before="0" w:after="0" w:line="181" w:lineRule="exact"/>
              <w:ind w:left="256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  <w:position w:val="1"/>
              </w:rPr>
              <w:t>Final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618" w:hRule="exact"/>
        </w:trPr>
        <w:tc>
          <w:tcPr>
            <w:tcW w:w="1422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40" w:lineRule="auto"/>
              <w:ind w:left="300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229001177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291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63" w:after="0" w:line="180" w:lineRule="exact"/>
              <w:ind w:left="58" w:right="5"/>
              <w:jc w:val="left"/>
              <w:tabs>
                <w:tab w:pos="1020" w:val="left"/>
              </w:tabs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-4"/>
                <w:w w:val="99"/>
              </w:rPr>
              <w:t>L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99"/>
              </w:rPr>
              <w:t>U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-44"/>
                <w:w w:val="196"/>
              </w:rPr>
              <w:t>Í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99"/>
              </w:rPr>
              <w:t>SA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ab/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DE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OLIVEIRA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 </w:t>
            </w:r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DRUMOND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076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40" w:lineRule="auto"/>
              <w:ind w:left="332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53,70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076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40" w:lineRule="auto"/>
              <w:ind w:left="332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72,55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076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40" w:lineRule="auto"/>
              <w:ind w:left="332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72,45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861" w:type="dxa"/>
            <w:tcBorders>
              <w:top w:val="single" w:sz="1.594" w:space="0" w:color="231F20"/>
              <w:bottom w:val="single" w:sz="1.594" w:space="0" w:color="231F20"/>
              <w:left w:val="single" w:sz="1.594" w:space="0" w:color="231F20"/>
              <w:right w:val="single" w:sz="1.594" w:space="0" w:color="231F20"/>
            </w:tcBorders>
          </w:tcPr>
          <w:p>
            <w:pPr>
              <w:spacing w:before="36" w:after="0" w:line="240" w:lineRule="auto"/>
              <w:ind w:left="179" w:right="-20"/>
              <w:jc w:val="left"/>
              <w:rPr>
                <w:rFonts w:ascii="Calibri" w:hAnsi="Calibri" w:cs="Calibri" w:eastAsia="Calibri"/>
                <w:sz w:val="18"/>
                <w:szCs w:val="18"/>
              </w:rPr>
            </w:pPr>
            <w:rPr/>
            <w:r>
              <w:rPr>
                <w:rFonts w:ascii="Calibri" w:hAnsi="Calibri" w:cs="Calibri" w:eastAsia="Calibri"/>
                <w:sz w:val="18"/>
                <w:szCs w:val="18"/>
                <w:color w:val="231F20"/>
                <w:spacing w:val="0"/>
                <w:w w:val="100"/>
              </w:rPr>
              <w:t>198,70</w:t>
            </w:r>
            <w:r>
              <w:rPr>
                <w:rFonts w:ascii="Calibri" w:hAnsi="Calibri" w:cs="Calibri" w:eastAsia="Calibri"/>
                <w:sz w:val="18"/>
                <w:szCs w:val="18"/>
                <w:color w:val="000000"/>
                <w:spacing w:val="0"/>
                <w:w w:val="100"/>
              </w:rPr>
            </w:r>
          </w:p>
        </w:tc>
      </w:tr>
    </w:tbl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right="548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II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REITERAR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que: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0" w:after="0" w:line="199" w:lineRule="exact"/>
        <w:ind w:right="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resultado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provas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discursivas,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que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refere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item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I,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poder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ser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objeto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recurso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nos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(dois)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dias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  <w:position w:val="1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teis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subsequentes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publica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deste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dital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Oficial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Uni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o,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podendo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as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candidatas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terem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vista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suas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provas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discursivas,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meio</w:t>
      </w:r>
      <w:r>
        <w:rPr>
          <w:rFonts w:ascii="Calibri" w:hAnsi="Calibri" w:cs="Calibri" w:eastAsia="Calibri"/>
          <w:sz w:val="18"/>
          <w:szCs w:val="18"/>
          <w:color w:val="231F20"/>
          <w:spacing w:val="3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digital,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serem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250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enviadas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correio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nico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indicado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inscri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o;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8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eventuais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recursos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quanto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resultado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provis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ó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rio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provas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discursivas,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referentes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à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position w:val="1"/>
        </w:rPr>
        <w:t>avalia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conte</w:t>
      </w:r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  <w:position w:val="1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ou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uso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idioma,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dever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ser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apresentados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exclusivamente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100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Internet,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prazo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recursal,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enviados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ao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correio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eletr</w:t>
      </w:r>
      <w:r>
        <w:rPr>
          <w:rFonts w:ascii="Calibri" w:hAnsi="Calibri" w:cs="Calibri" w:eastAsia="Calibri"/>
          <w:sz w:val="18"/>
          <w:szCs w:val="18"/>
          <w:color w:val="231F20"/>
          <w:spacing w:val="-24"/>
          <w:w w:val="100"/>
          <w:position w:val="1"/>
        </w:rPr>
        <w:t>ô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nico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hyperlink r:id="rId16">
        <w:r>
          <w:rPr>
            <w:rFonts w:ascii="Calibri" w:hAnsi="Calibri" w:cs="Calibri" w:eastAsia="Calibri"/>
            <w:sz w:val="18"/>
            <w:szCs w:val="18"/>
            <w:color w:val="231F20"/>
            <w:spacing w:val="0"/>
            <w:w w:val="100"/>
            <w:position w:val="1"/>
          </w:rPr>
          <w:t>csfc@enap.gov.br.</w:t>
        </w:r>
        <w:r>
          <w:rPr>
            <w:rFonts w:ascii="Calibri" w:hAnsi="Calibri" w:cs="Calibri" w:eastAsia="Calibri"/>
            <w:sz w:val="18"/>
            <w:szCs w:val="18"/>
            <w:color w:val="000000"/>
            <w:spacing w:val="0"/>
            <w:w w:val="100"/>
            <w:position w:val="0"/>
          </w:rPr>
        </w:r>
      </w:hyperlink>
    </w:p>
    <w:p>
      <w:pPr>
        <w:spacing w:before="0" w:after="0" w:line="199" w:lineRule="exact"/>
        <w:ind w:right="6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III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ONVOCAR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candidata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habilitada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nas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provas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discursivas,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constante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item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conformidade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estabelecido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subitem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12.2.3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edital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regulador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certame,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w w:val="99"/>
          <w:position w:val="1"/>
        </w:rPr>
        <w:t>apresenta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o,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prazo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5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(cinco)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dias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  <w:position w:val="1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teis,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subsequentes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publica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deste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dital,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dos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documentos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relativos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sindic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â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ncia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vida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pregressa,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que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tratam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as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al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neas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"a)"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"d)"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6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subitem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15.1,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dos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tulos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que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dispuserem,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entre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indicados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subitem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16.2,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ambos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edital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regulador,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remetendo,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SEDEX,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ou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8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VISO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CEBIMENTO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(AR),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Escola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Nacional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Administra</w:t>
      </w:r>
      <w:r>
        <w:rPr>
          <w:rFonts w:ascii="Calibri" w:hAnsi="Calibri" w:cs="Calibri" w:eastAsia="Calibri"/>
          <w:sz w:val="18"/>
          <w:szCs w:val="18"/>
          <w:color w:val="231F20"/>
          <w:spacing w:val="-61"/>
          <w:w w:val="179"/>
          <w:position w:val="1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20"/>
          <w:position w:val="1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-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  <w:position w:val="1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blica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(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G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C/Enap)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Concurso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  <w:position w:val="1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blico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para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4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PFN/2012,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Rodovia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DF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001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KM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27,4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Lago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Sul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CEP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71686-900</w:t>
      </w:r>
      <w:r>
        <w:rPr>
          <w:rFonts w:ascii="Calibri" w:hAnsi="Calibri" w:cs="Calibri" w:eastAsia="Calibri"/>
          <w:sz w:val="18"/>
          <w:szCs w:val="18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Bras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lia-D</w:t>
      </w:r>
      <w:r>
        <w:rPr>
          <w:rFonts w:ascii="Calibri" w:hAnsi="Calibri" w:cs="Calibri" w:eastAsia="Calibri"/>
          <w:sz w:val="18"/>
          <w:szCs w:val="18"/>
          <w:color w:val="231F20"/>
          <w:spacing w:val="-18"/>
          <w:w w:val="100"/>
          <w:position w:val="1"/>
        </w:rPr>
        <w:t>F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em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volume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65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-21"/>
          <w:w w:val="100"/>
          <w:position w:val="1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nico,</w:t>
      </w:r>
      <w:r>
        <w:rPr>
          <w:rFonts w:ascii="Calibri" w:hAnsi="Calibri" w:cs="Calibri" w:eastAsia="Calibri"/>
          <w:sz w:val="18"/>
          <w:szCs w:val="18"/>
          <w:color w:val="231F20"/>
          <w:spacing w:val="3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porém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separados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identificados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internamente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4"/>
          <w:w w:val="100"/>
          <w:position w:val="1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tulos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os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documentos</w:t>
      </w:r>
      <w:r>
        <w:rPr>
          <w:rFonts w:ascii="Calibri" w:hAnsi="Calibri" w:cs="Calibri" w:eastAsia="Calibri"/>
          <w:sz w:val="18"/>
          <w:szCs w:val="18"/>
          <w:color w:val="231F20"/>
          <w:spacing w:val="13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relativos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right="2701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vida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pregressa.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PROC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100"/>
          <w:position w:val="1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SSO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Nº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  <w:position w:val="1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position w:val="1"/>
        </w:rPr>
        <w:t>04600.000692/2019-04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3743" w:right="1567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DIOGO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G.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R.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2"/>
          <w:w w:val="99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OSTA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14" w:after="0" w:line="240" w:lineRule="auto"/>
        <w:ind w:left="1737" w:right="1829"/>
        <w:jc w:val="center"/>
        <w:rPr>
          <w:rFonts w:ascii="Calibri" w:hAnsi="Calibri" w:cs="Calibri" w:eastAsia="Calibri"/>
          <w:sz w:val="24"/>
          <w:szCs w:val="24"/>
        </w:rPr>
      </w:pPr>
      <w:rPr/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</w:rPr>
        <w:t>DIRETORIA</w:t>
      </w:r>
      <w:r>
        <w:rPr>
          <w:rFonts w:ascii="Calibri" w:hAnsi="Calibri" w:cs="Calibri" w:eastAsia="Calibri"/>
          <w:sz w:val="24"/>
          <w:szCs w:val="24"/>
          <w:color w:val="002E6E"/>
          <w:spacing w:val="28"/>
          <w:w w:val="100"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</w:rPr>
        <w:t>DE</w:t>
      </w:r>
      <w:r>
        <w:rPr>
          <w:rFonts w:ascii="Calibri" w:hAnsi="Calibri" w:cs="Calibri" w:eastAsia="Calibri"/>
          <w:sz w:val="24"/>
          <w:szCs w:val="24"/>
          <w:color w:val="002E6E"/>
          <w:spacing w:val="36"/>
          <w:w w:val="100"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</w:rPr>
        <w:t>G</w:t>
      </w:r>
      <w:r>
        <w:rPr>
          <w:rFonts w:ascii="Calibri" w:hAnsi="Calibri" w:cs="Calibri" w:eastAsia="Calibri"/>
          <w:sz w:val="24"/>
          <w:szCs w:val="24"/>
          <w:color w:val="002E6E"/>
          <w:spacing w:val="-2"/>
          <w:w w:val="99"/>
        </w:rPr>
        <w:t>E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</w:rPr>
        <w:t>ST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85"/>
        </w:rPr>
        <w:t>Ã</w:t>
      </w:r>
      <w:r>
        <w:rPr>
          <w:rFonts w:ascii="Calibri" w:hAnsi="Calibri" w:cs="Calibri" w:eastAsia="Calibri"/>
          <w:sz w:val="24"/>
          <w:szCs w:val="24"/>
          <w:color w:val="002E6E"/>
          <w:spacing w:val="-38"/>
          <w:w w:val="100"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100"/>
        </w:rPr>
        <w:t>O</w:t>
      </w:r>
      <w:r>
        <w:rPr>
          <w:rFonts w:ascii="Calibri" w:hAnsi="Calibri" w:cs="Calibri" w:eastAsia="Calibri"/>
          <w:sz w:val="24"/>
          <w:szCs w:val="24"/>
          <w:color w:val="002E6E"/>
          <w:spacing w:val="37"/>
          <w:w w:val="100"/>
        </w:rPr>
        <w:t> </w:t>
      </w:r>
      <w:r>
        <w:rPr>
          <w:rFonts w:ascii="Calibri" w:hAnsi="Calibri" w:cs="Calibri" w:eastAsia="Calibri"/>
          <w:sz w:val="24"/>
          <w:szCs w:val="24"/>
          <w:color w:val="002E6E"/>
          <w:spacing w:val="0"/>
          <w:w w:val="99"/>
        </w:rPr>
        <w:t>INTERNA</w:t>
      </w:r>
      <w:r>
        <w:rPr>
          <w:rFonts w:ascii="Calibri" w:hAnsi="Calibri" w:cs="Calibri" w:eastAsia="Calibri"/>
          <w:sz w:val="24"/>
          <w:szCs w:val="24"/>
          <w:color w:val="000000"/>
          <w:spacing w:val="0"/>
          <w:w w:val="10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1407" w:right="1497"/>
        <w:jc w:val="center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b/>
          <w:bCs/>
        </w:rPr>
        <w:t>EXTR</w:t>
      </w:r>
      <w:r>
        <w:rPr>
          <w:rFonts w:ascii="Calibri" w:hAnsi="Calibri" w:cs="Calibri" w:eastAsia="Calibri"/>
          <w:sz w:val="18"/>
          <w:szCs w:val="18"/>
          <w:color w:val="231F20"/>
          <w:spacing w:val="-12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b/>
          <w:bCs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b/>
          <w:bCs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100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b/>
          <w:bCs/>
        </w:rPr>
        <w:t>ORD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  <w:b/>
          <w:bCs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  <w:b/>
          <w:bCs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  <w:b/>
          <w:bCs/>
        </w:rPr>
        <w:t>OOPER</w:t>
      </w:r>
      <w:r>
        <w:rPr>
          <w:rFonts w:ascii="Calibri" w:hAnsi="Calibri" w:cs="Calibri" w:eastAsia="Calibri"/>
          <w:sz w:val="18"/>
          <w:szCs w:val="18"/>
          <w:color w:val="231F20"/>
          <w:spacing w:val="-1"/>
          <w:w w:val="99"/>
          <w:b/>
          <w:bCs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93"/>
          <w:b/>
          <w:bCs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1"/>
          <w:b/>
          <w:bCs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-22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  <w:b/>
          <w:bCs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84"/>
          <w:b/>
          <w:bCs/>
        </w:rPr>
        <w:t>É</w:t>
      </w:r>
      <w:r>
        <w:rPr>
          <w:rFonts w:ascii="Calibri" w:hAnsi="Calibri" w:cs="Calibri" w:eastAsia="Calibri"/>
          <w:sz w:val="18"/>
          <w:szCs w:val="18"/>
          <w:color w:val="231F20"/>
          <w:spacing w:val="-29"/>
          <w:w w:val="100"/>
          <w:b/>
          <w:bCs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  <w:b/>
          <w:bCs/>
        </w:rPr>
        <w:t>CNICA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70" w:lineRule="atLeast"/>
        <w:ind w:right="57"/>
        <w:jc w:val="both"/>
        <w:rPr>
          <w:rFonts w:ascii="Calibri" w:hAnsi="Calibri" w:cs="Calibri" w:eastAsia="Calibri"/>
          <w:sz w:val="18"/>
          <w:szCs w:val="18"/>
        </w:rPr>
      </w:pPr>
      <w:rPr/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Processo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04600.004237/2019-70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Espécie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Acord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1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Coopera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Técnic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1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(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C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T).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Participantes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Funda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Escol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Naciona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Administra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-19"/>
          <w:w w:val="100"/>
        </w:rPr>
        <w:t>ú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blic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p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Instituto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Empreende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Endeavo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Brasil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Objeto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Estabelece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base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gerai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cooper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técnico-cien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t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fic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interc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â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mbi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conhecimentos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experiência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informa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es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entr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part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cipes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3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visand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2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realiza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pesquisa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2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produ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-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conhecimentos,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assi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m</w:t>
      </w:r>
      <w:r>
        <w:rPr>
          <w:rFonts w:ascii="Calibri" w:hAnsi="Calibri" w:cs="Calibri" w:eastAsia="Calibri"/>
          <w:sz w:val="18"/>
          <w:szCs w:val="18"/>
          <w:color w:val="231F20"/>
          <w:spacing w:val="4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com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4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elabora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atividade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destinada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forma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aperfei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oament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6"/>
        </w:rPr>
        <w:t>à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especializa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técnic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recurso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humano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desenvolviment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institucional.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Recurso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Financeiros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have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transferência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recurso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entr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part</w:t>
      </w:r>
      <w:r>
        <w:rPr>
          <w:rFonts w:ascii="Calibri" w:hAnsi="Calibri" w:cs="Calibri" w:eastAsia="Calibri"/>
          <w:sz w:val="18"/>
          <w:szCs w:val="18"/>
          <w:color w:val="231F20"/>
          <w:spacing w:val="-3"/>
          <w:w w:val="100"/>
        </w:rPr>
        <w:t>í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cipes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Data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assinatura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01/08/2019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Vigênci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6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0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(sessenta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)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meses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conta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2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su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publica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Di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Oficia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Uni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,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podend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prorrogad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mediant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3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celebr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99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20"/>
        </w:rPr>
        <w:t>ã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Termo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Aditivo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.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Signat</w:t>
      </w:r>
      <w:r>
        <w:rPr>
          <w:rFonts w:ascii="Calibri" w:hAnsi="Calibri" w:cs="Calibri" w:eastAsia="Calibri"/>
          <w:sz w:val="18"/>
          <w:szCs w:val="18"/>
          <w:color w:val="231F20"/>
          <w:spacing w:val="-16"/>
          <w:w w:val="100"/>
        </w:rPr>
        <w:t>á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rios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:</w:t>
      </w:r>
      <w:r>
        <w:rPr>
          <w:rFonts w:ascii="Calibri" w:hAnsi="Calibri" w:cs="Calibri" w:eastAsia="Calibri"/>
          <w:sz w:val="18"/>
          <w:szCs w:val="18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Diog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Godinh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Ramo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3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Cost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President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Enap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;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Camill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Timoner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Junqueir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Diretor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2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Gera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6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Institut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Empreende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Endeavo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Brasi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l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7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Ilan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2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Valerie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Nasse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Diretor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4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d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8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Rela</w:t>
      </w:r>
      <w:r>
        <w:rPr>
          <w:rFonts w:ascii="Calibri" w:hAnsi="Calibri" w:cs="Calibri" w:eastAsia="Calibri"/>
          <w:sz w:val="18"/>
          <w:szCs w:val="18"/>
          <w:color w:val="231F20"/>
          <w:spacing w:val="-60"/>
          <w:w w:val="179"/>
        </w:rPr>
        <w:t>ç</w:t>
      </w:r>
      <w:r>
        <w:rPr>
          <w:rFonts w:ascii="Calibri" w:hAnsi="Calibri" w:cs="Calibri" w:eastAsia="Calibri"/>
          <w:sz w:val="18"/>
          <w:szCs w:val="18"/>
          <w:color w:val="231F20"/>
          <w:spacing w:val="-23"/>
          <w:w w:val="125"/>
        </w:rPr>
        <w:t>õ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99"/>
        </w:rPr>
        <w:t>e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99"/>
        </w:rPr>
        <w:t>s</w:t>
      </w:r>
      <w:r>
        <w:rPr>
          <w:rFonts w:ascii="Calibri" w:hAnsi="Calibri" w:cs="Calibri" w:eastAsia="Calibri"/>
          <w:sz w:val="18"/>
          <w:szCs w:val="18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0"/>
          <w:w w:val="100"/>
        </w:rPr>
        <w:t> </w:t>
      </w:r>
      <w:r>
        <w:rPr>
          <w:rFonts w:ascii="Calibri" w:hAnsi="Calibri" w:cs="Calibri" w:eastAsia="Calibri"/>
          <w:sz w:val="18"/>
          <w:szCs w:val="18"/>
          <w:color w:val="231F20"/>
          <w:spacing w:val="1"/>
          <w:w w:val="100"/>
        </w:rPr>
        <w:t>Institucionais.</w:t>
      </w:r>
      <w:r>
        <w:rPr>
          <w:rFonts w:ascii="Calibri" w:hAnsi="Calibri" w:cs="Calibri" w:eastAsia="Calibri"/>
          <w:sz w:val="18"/>
          <w:szCs w:val="18"/>
          <w:color w:val="000000"/>
          <w:spacing w:val="0"/>
          <w:w w:val="100"/>
        </w:rPr>
      </w:r>
    </w:p>
    <w:p>
      <w:pPr>
        <w:jc w:val="both"/>
        <w:spacing w:after="0"/>
        <w:sectPr>
          <w:type w:val="continuous"/>
          <w:pgSz w:w="16840" w:h="23820"/>
          <w:pgMar w:top="780" w:bottom="280" w:left="1220" w:right="1220"/>
          <w:cols w:num="2" w:equalWidth="0">
            <w:col w:w="6934" w:space="548"/>
            <w:col w:w="6918"/>
          </w:cols>
        </w:sectPr>
      </w:pPr>
      <w:rPr/>
    </w:p>
    <w:p>
      <w:pPr>
        <w:spacing w:before="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jc w:val="left"/>
        <w:spacing w:after="0"/>
        <w:sectPr>
          <w:type w:val="continuous"/>
          <w:pgSz w:w="16840" w:h="23820"/>
          <w:pgMar w:top="780" w:bottom="280" w:left="1220" w:right="1220"/>
        </w:sectPr>
      </w:pPr>
      <w:rPr/>
    </w:p>
    <w:p>
      <w:pPr>
        <w:spacing w:before="27" w:after="0" w:line="240" w:lineRule="auto"/>
        <w:ind w:left="793" w:right="-70"/>
        <w:jc w:val="left"/>
        <w:tabs>
          <w:tab w:pos="7080" w:val="left"/>
        </w:tabs>
        <w:rPr>
          <w:rFonts w:ascii="Myriad Pro" w:hAnsi="Myriad Pro" w:cs="Myriad Pro" w:eastAsia="Myriad Pro"/>
          <w:sz w:val="20"/>
          <w:szCs w:val="20"/>
        </w:rPr>
      </w:pPr>
      <w:rPr/>
      <w:r>
        <w:rPr/>
        <w:pict>
          <v:shape style="position:absolute;margin-left:66.261299pt;margin-top:3.792032pt;width:25.51492pt;height:22.553173pt;mso-position-horizontal-relative:page;mso-position-vertical-relative:paragraph;z-index:-251" type="#_x0000_t75">
            <v:imagedata r:id="rId17" o:title=""/>
          </v:shape>
        </w:pic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Este</w:t>
      </w:r>
      <w:r>
        <w:rPr>
          <w:rFonts w:ascii="Calibri" w:hAnsi="Calibri" w:cs="Calibri" w:eastAsia="Calibri"/>
          <w:sz w:val="13"/>
          <w:szCs w:val="13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documento</w:t>
      </w:r>
      <w:r>
        <w:rPr>
          <w:rFonts w:ascii="Calibri" w:hAnsi="Calibri" w:cs="Calibri" w:eastAsia="Calibri"/>
          <w:sz w:val="13"/>
          <w:szCs w:val="13"/>
          <w:color w:val="231F20"/>
          <w:spacing w:val="14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pode</w:t>
      </w:r>
      <w:r>
        <w:rPr>
          <w:rFonts w:ascii="Calibri" w:hAnsi="Calibri" w:cs="Calibri" w:eastAsia="Calibri"/>
          <w:sz w:val="13"/>
          <w:szCs w:val="13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ser</w:t>
      </w:r>
      <w:r>
        <w:rPr>
          <w:rFonts w:ascii="Calibri" w:hAnsi="Calibri" w:cs="Calibri" w:eastAsia="Calibri"/>
          <w:sz w:val="13"/>
          <w:szCs w:val="13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verificado</w:t>
      </w:r>
      <w:r>
        <w:rPr>
          <w:rFonts w:ascii="Calibri" w:hAnsi="Calibri" w:cs="Calibri" w:eastAsia="Calibri"/>
          <w:sz w:val="13"/>
          <w:szCs w:val="13"/>
          <w:color w:val="231F20"/>
          <w:spacing w:val="15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no</w:t>
      </w:r>
      <w:r>
        <w:rPr>
          <w:rFonts w:ascii="Calibri" w:hAnsi="Calibri" w:cs="Calibri" w:eastAsia="Calibri"/>
          <w:sz w:val="13"/>
          <w:szCs w:val="13"/>
          <w:color w:val="231F20"/>
          <w:spacing w:val="19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99"/>
          <w:position w:val="1"/>
        </w:rPr>
        <w:t>endere</w:t>
      </w:r>
      <w:r>
        <w:rPr>
          <w:rFonts w:ascii="Calibri" w:hAnsi="Calibri" w:cs="Calibri" w:eastAsia="Calibri"/>
          <w:sz w:val="13"/>
          <w:szCs w:val="13"/>
          <w:color w:val="231F20"/>
          <w:spacing w:val="-44"/>
          <w:w w:val="179"/>
          <w:position w:val="1"/>
        </w:rPr>
        <w:t>ç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99"/>
          <w:position w:val="1"/>
        </w:rPr>
        <w:t>o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-9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eletr</w:t>
      </w:r>
      <w:r>
        <w:rPr>
          <w:rFonts w:ascii="Calibri" w:hAnsi="Calibri" w:cs="Calibri" w:eastAsia="Calibri"/>
          <w:sz w:val="13"/>
          <w:szCs w:val="13"/>
          <w:color w:val="231F20"/>
          <w:spacing w:val="-17"/>
          <w:w w:val="100"/>
          <w:position w:val="1"/>
        </w:rPr>
        <w:t>ô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nico</w:t>
      </w:r>
      <w:r>
        <w:rPr>
          <w:rFonts w:ascii="Calibri" w:hAnsi="Calibri" w:cs="Calibri" w:eastAsia="Calibri"/>
          <w:sz w:val="13"/>
          <w:szCs w:val="13"/>
          <w:color w:val="231F20"/>
          <w:spacing w:val="-17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ab/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</w:r>
      <w:r>
        <w:rPr>
          <w:rFonts w:ascii="Myriad Pro" w:hAnsi="Myriad Pro" w:cs="Myriad Pro" w:eastAsia="Myriad Pro"/>
          <w:sz w:val="20"/>
          <w:szCs w:val="20"/>
          <w:color w:val="231F20"/>
          <w:spacing w:val="0"/>
          <w:w w:val="100"/>
          <w:position w:val="0"/>
        </w:rPr>
        <w:t>57</w:t>
      </w:r>
      <w:r>
        <w:rPr>
          <w:rFonts w:ascii="Myriad Pro" w:hAnsi="Myriad Pro" w:cs="Myriad Pro" w:eastAsia="Myriad Pro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0" w:after="0" w:line="133" w:lineRule="exact"/>
        <w:ind w:left="793" w:right="-20"/>
        <w:jc w:val="left"/>
        <w:rPr>
          <w:rFonts w:ascii="Calibri" w:hAnsi="Calibri" w:cs="Calibri" w:eastAsia="Calibri"/>
          <w:sz w:val="13"/>
          <w:szCs w:val="13"/>
        </w:rPr>
      </w:pPr>
      <w:rPr/>
      <w:hyperlink r:id="rId18">
        <w:r>
          <w:rPr>
            <w:rFonts w:ascii="Calibri" w:hAnsi="Calibri" w:cs="Calibri" w:eastAsia="Calibri"/>
            <w:sz w:val="13"/>
            <w:szCs w:val="13"/>
            <w:color w:val="231F20"/>
            <w:spacing w:val="0"/>
            <w:w w:val="100"/>
            <w:position w:val="1"/>
          </w:rPr>
          <w:t>http://www.in.gov.br/autenticidade.htm</w:t>
        </w:r>
        <w:r>
          <w:rPr>
            <w:rFonts w:ascii="Calibri" w:hAnsi="Calibri" w:cs="Calibri" w:eastAsia="Calibri"/>
            <w:sz w:val="13"/>
            <w:szCs w:val="13"/>
            <w:color w:val="231F20"/>
            <w:spacing w:val="-1"/>
            <w:w w:val="100"/>
            <w:position w:val="1"/>
          </w:rPr>
          <w:t>l</w:t>
        </w:r>
        <w:r>
          <w:rPr>
            <w:rFonts w:ascii="Calibri" w:hAnsi="Calibri" w:cs="Calibri" w:eastAsia="Calibri"/>
            <w:sz w:val="13"/>
            <w:szCs w:val="13"/>
            <w:color w:val="231F20"/>
            <w:spacing w:val="0"/>
            <w:w w:val="100"/>
            <w:position w:val="1"/>
          </w:rPr>
          <w:t>,</w:t>
        </w:r>
        <w:r>
          <w:rPr>
            <w:rFonts w:ascii="Calibri" w:hAnsi="Calibri" w:cs="Calibri" w:eastAsia="Calibri"/>
            <w:sz w:val="13"/>
            <w:szCs w:val="13"/>
            <w:color w:val="231F20"/>
            <w:spacing w:val="-2"/>
            <w:w w:val="100"/>
            <w:position w:val="1"/>
          </w:rPr>
          <w:t> </w:t>
        </w:r>
      </w:hyperlink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pelo</w:t>
      </w:r>
      <w:r>
        <w:rPr>
          <w:rFonts w:ascii="Calibri" w:hAnsi="Calibri" w:cs="Calibri" w:eastAsia="Calibri"/>
          <w:sz w:val="13"/>
          <w:szCs w:val="13"/>
          <w:color w:val="231F20"/>
          <w:spacing w:val="18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c</w:t>
      </w:r>
      <w:r>
        <w:rPr>
          <w:rFonts w:ascii="Calibri" w:hAnsi="Calibri" w:cs="Calibri" w:eastAsia="Calibri"/>
          <w:sz w:val="13"/>
          <w:szCs w:val="13"/>
          <w:color w:val="231F20"/>
          <w:spacing w:val="-17"/>
          <w:w w:val="100"/>
          <w:position w:val="1"/>
        </w:rPr>
        <w:t>ó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digo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5"/>
          <w:w w:val="100"/>
          <w:position w:val="1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  <w:position w:val="1"/>
        </w:rPr>
        <w:t>05302019080700057</w:t>
      </w:r>
      <w:r>
        <w:rPr>
          <w:rFonts w:ascii="Calibri" w:hAnsi="Calibri" w:cs="Calibri" w:eastAsia="Calibri"/>
          <w:sz w:val="13"/>
          <w:szCs w:val="13"/>
          <w:color w:val="000000"/>
          <w:spacing w:val="0"/>
          <w:w w:val="100"/>
          <w:position w:val="0"/>
        </w:rPr>
      </w:r>
    </w:p>
    <w:p>
      <w:pPr>
        <w:spacing w:before="84" w:after="0" w:line="240" w:lineRule="auto"/>
        <w:ind w:left="278" w:right="578" w:firstLine="-278"/>
        <w:jc w:val="left"/>
        <w:rPr>
          <w:rFonts w:ascii="Calibri" w:hAnsi="Calibri" w:cs="Calibri" w:eastAsia="Calibri"/>
          <w:sz w:val="13"/>
          <w:szCs w:val="13"/>
        </w:rPr>
      </w:pPr>
      <w:rPr/>
      <w:r>
        <w:rPr/>
        <w:br w:type="column"/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Documento</w:t>
      </w:r>
      <w:r>
        <w:rPr>
          <w:rFonts w:ascii="Calibri" w:hAnsi="Calibri" w:cs="Calibri" w:eastAsia="Calibri"/>
          <w:sz w:val="13"/>
          <w:szCs w:val="13"/>
          <w:color w:val="231F20"/>
          <w:spacing w:val="6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assinado</w:t>
      </w:r>
      <w:r>
        <w:rPr>
          <w:rFonts w:ascii="Calibri" w:hAnsi="Calibri" w:cs="Calibri" w:eastAsia="Calibri"/>
          <w:sz w:val="13"/>
          <w:szCs w:val="13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digitalmente</w:t>
      </w:r>
      <w:r>
        <w:rPr>
          <w:rFonts w:ascii="Calibri" w:hAnsi="Calibri" w:cs="Calibri" w:eastAsia="Calibri"/>
          <w:sz w:val="13"/>
          <w:szCs w:val="13"/>
          <w:color w:val="231F20"/>
          <w:spacing w:val="5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conforme</w:t>
      </w:r>
      <w:r>
        <w:rPr>
          <w:rFonts w:ascii="Calibri" w:hAnsi="Calibri" w:cs="Calibri" w:eastAsia="Calibri"/>
          <w:sz w:val="13"/>
          <w:szCs w:val="13"/>
          <w:color w:val="231F20"/>
          <w:spacing w:val="7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MP</w:t>
      </w:r>
      <w:r>
        <w:rPr>
          <w:rFonts w:ascii="Calibri" w:hAnsi="Calibri" w:cs="Calibri" w:eastAsia="Calibri"/>
          <w:sz w:val="13"/>
          <w:szCs w:val="13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nº</w:t>
      </w:r>
      <w:r>
        <w:rPr>
          <w:rFonts w:ascii="Calibri" w:hAnsi="Calibri" w:cs="Calibri" w:eastAsia="Calibri"/>
          <w:sz w:val="13"/>
          <w:szCs w:val="13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2.200-2</w:t>
      </w:r>
      <w:r>
        <w:rPr>
          <w:rFonts w:ascii="Calibri" w:hAnsi="Calibri" w:cs="Calibri" w:eastAsia="Calibri"/>
          <w:sz w:val="13"/>
          <w:szCs w:val="13"/>
          <w:color w:val="231F20"/>
          <w:spacing w:val="9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3"/>
          <w:szCs w:val="13"/>
          <w:color w:val="231F20"/>
          <w:spacing w:val="11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24/08/2001,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que</w:t>
      </w:r>
      <w:r>
        <w:rPr>
          <w:rFonts w:ascii="Calibri" w:hAnsi="Calibri" w:cs="Calibri" w:eastAsia="Calibri"/>
          <w:sz w:val="13"/>
          <w:szCs w:val="13"/>
          <w:color w:val="231F20"/>
          <w:spacing w:val="18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institui</w:t>
      </w:r>
      <w:r>
        <w:rPr>
          <w:rFonts w:ascii="Calibri" w:hAnsi="Calibri" w:cs="Calibri" w:eastAsia="Calibri"/>
          <w:sz w:val="13"/>
          <w:szCs w:val="13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a</w:t>
      </w:r>
      <w:r>
        <w:rPr>
          <w:rFonts w:ascii="Calibri" w:hAnsi="Calibri" w:cs="Calibri" w:eastAsia="Calibri"/>
          <w:sz w:val="13"/>
          <w:szCs w:val="13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Infraestrutura</w:t>
      </w:r>
      <w:r>
        <w:rPr>
          <w:rFonts w:ascii="Calibri" w:hAnsi="Calibri" w:cs="Calibri" w:eastAsia="Calibri"/>
          <w:sz w:val="13"/>
          <w:szCs w:val="13"/>
          <w:color w:val="231F20"/>
          <w:spacing w:val="13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de</w:t>
      </w:r>
      <w:r>
        <w:rPr>
          <w:rFonts w:ascii="Calibri" w:hAnsi="Calibri" w:cs="Calibri" w:eastAsia="Calibri"/>
          <w:sz w:val="13"/>
          <w:szCs w:val="13"/>
          <w:color w:val="231F20"/>
          <w:spacing w:val="19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Chaves</w:t>
      </w:r>
      <w:r>
        <w:rPr>
          <w:rFonts w:ascii="Calibri" w:hAnsi="Calibri" w:cs="Calibri" w:eastAsia="Calibri"/>
          <w:sz w:val="13"/>
          <w:szCs w:val="13"/>
          <w:color w:val="231F20"/>
          <w:spacing w:val="17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P</w:t>
      </w:r>
      <w:r>
        <w:rPr>
          <w:rFonts w:ascii="Calibri" w:hAnsi="Calibri" w:cs="Calibri" w:eastAsia="Calibri"/>
          <w:sz w:val="13"/>
          <w:szCs w:val="13"/>
          <w:color w:val="231F20"/>
          <w:spacing w:val="-15"/>
          <w:w w:val="100"/>
        </w:rPr>
        <w:t>ú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blicas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2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Brasileira</w:t>
      </w:r>
      <w:r>
        <w:rPr>
          <w:rFonts w:ascii="Calibri" w:hAnsi="Calibri" w:cs="Calibri" w:eastAsia="Calibri"/>
          <w:sz w:val="13"/>
          <w:szCs w:val="13"/>
          <w:color w:val="231F20"/>
          <w:spacing w:val="15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-</w:t>
      </w:r>
      <w:r>
        <w:rPr>
          <w:rFonts w:ascii="Calibri" w:hAnsi="Calibri" w:cs="Calibri" w:eastAsia="Calibri"/>
          <w:sz w:val="13"/>
          <w:szCs w:val="13"/>
          <w:color w:val="231F20"/>
          <w:spacing w:val="20"/>
          <w:w w:val="100"/>
        </w:rPr>
        <w:t> </w:t>
      </w:r>
      <w:r>
        <w:rPr>
          <w:rFonts w:ascii="Calibri" w:hAnsi="Calibri" w:cs="Calibri" w:eastAsia="Calibri"/>
          <w:sz w:val="13"/>
          <w:szCs w:val="13"/>
          <w:color w:val="231F20"/>
          <w:spacing w:val="0"/>
          <w:w w:val="100"/>
        </w:rPr>
        <w:t>ICP-Brasil.</w:t>
      </w:r>
      <w:r>
        <w:rPr>
          <w:rFonts w:ascii="Calibri" w:hAnsi="Calibri" w:cs="Calibri" w:eastAsia="Calibri"/>
          <w:sz w:val="13"/>
          <w:szCs w:val="13"/>
          <w:color w:val="000000"/>
          <w:spacing w:val="0"/>
          <w:w w:val="100"/>
        </w:rPr>
      </w:r>
    </w:p>
    <w:sectPr>
      <w:type w:val="continuous"/>
      <w:pgSz w:w="16840" w:h="23820"/>
      <w:pgMar w:top="780" w:bottom="280" w:left="1220" w:right="1220"/>
      <w:cols w:num="2" w:equalWidth="0">
        <w:col w:w="7302" w:space="2392"/>
        <w:col w:w="4706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Myriad Pro">
    <w:altName w:val="Myriad Pro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comprasgovernamentais.gov.br/edital/179007-5-00036-2019" TargetMode="External"/><Relationship Id="rId6" Type="http://schemas.openxmlformats.org/officeDocument/2006/relationships/hyperlink" Target="http://www.comprasnet.gov.br/" TargetMode="External"/><Relationship Id="rId7" Type="http://schemas.openxmlformats.org/officeDocument/2006/relationships/hyperlink" Target="http://www.comprasnet.gov.br/" TargetMode="External"/><Relationship Id="rId8" Type="http://schemas.openxmlformats.org/officeDocument/2006/relationships/hyperlink" Target="http://www.comprasgovernamentais.gov.br/edital/179007-5-00034-2019" TargetMode="External"/><Relationship Id="rId9" Type="http://schemas.openxmlformats.org/officeDocument/2006/relationships/hyperlink" Target="http://www.comprasnet.gov.br/" TargetMode="External"/><Relationship Id="rId10" Type="http://schemas.openxmlformats.org/officeDocument/2006/relationships/hyperlink" Target="http://www.comprasnet.gov.br/" TargetMode="External"/><Relationship Id="rId11" Type="http://schemas.openxmlformats.org/officeDocument/2006/relationships/hyperlink" Target="mailto:cesupcompras.serv@bb.com.br" TargetMode="External"/><Relationship Id="rId12" Type="http://schemas.openxmlformats.org/officeDocument/2006/relationships/hyperlink" Target="mailto:cesupcompras.serv@bb.com.br" TargetMode="External"/><Relationship Id="rId13" Type="http://schemas.openxmlformats.org/officeDocument/2006/relationships/image" Target="media/image1.png"/><Relationship Id="rId14" Type="http://schemas.openxmlformats.org/officeDocument/2006/relationships/hyperlink" Target="mailto:projetosac30@bnb.gov.br" TargetMode="External"/><Relationship Id="rId15" Type="http://schemas.openxmlformats.org/officeDocument/2006/relationships/hyperlink" Target="http://www.bnb.gov.br/acesso-" TargetMode="External"/><Relationship Id="rId16" Type="http://schemas.openxmlformats.org/officeDocument/2006/relationships/hyperlink" Target="mailto:csfc@enap.gov.br" TargetMode="External"/><Relationship Id="rId17" Type="http://schemas.openxmlformats.org/officeDocument/2006/relationships/image" Target="media/image2.png"/><Relationship Id="rId18" Type="http://schemas.openxmlformats.org/officeDocument/2006/relationships/hyperlink" Target="http://www.in.gov.br/autenticidade.html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2019-08-07T15:02:13Z</dcterms:created>
  <dcterms:modified xsi:type="dcterms:W3CDTF">2019-08-07T15:02:13Z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2019-08-06T00:00:00Z</vt:filetime>
  </property>
  <property fmtid="{D5CDD505-2E9C-101B-9397-08002B2CF9AE}" pid="3" name="LastSaved">
    <vt:filetime>2019-08-07T00:00:00Z</vt:filetime>
  </property>
</Properties>
</file>